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99207" w14:textId="54A8B519" w:rsidR="00E42882" w:rsidRPr="00476685" w:rsidRDefault="0011619A" w:rsidP="004E713C">
      <w:pPr>
        <w:pStyle w:val="NoSpacing"/>
        <w:rPr>
          <w:rStyle w:val="SubtleEmphasis"/>
          <w:i w:val="0"/>
          <w:iCs w:val="0"/>
          <w:color w:val="auto"/>
        </w:rPr>
      </w:pPr>
      <w:r w:rsidRPr="00476685">
        <w:rPr>
          <w:noProof/>
        </w:rPr>
        <mc:AlternateContent>
          <mc:Choice Requires="wps">
            <w:drawing>
              <wp:anchor distT="0" distB="0" distL="114300" distR="114300" simplePos="0" relativeHeight="251660288" behindDoc="0" locked="0" layoutInCell="1" allowOverlap="1" wp14:anchorId="346C1CC3" wp14:editId="67385B7E">
                <wp:simplePos x="0" y="0"/>
                <wp:positionH relativeFrom="page">
                  <wp:align>right</wp:align>
                </wp:positionH>
                <wp:positionV relativeFrom="paragraph">
                  <wp:posOffset>500608</wp:posOffset>
                </wp:positionV>
                <wp:extent cx="10058400" cy="4146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10058400" cy="414655"/>
                        </a:xfrm>
                        <a:prstGeom prst="rect">
                          <a:avLst/>
                        </a:prstGeom>
                        <a:noFill/>
                        <a:ln w="6350">
                          <a:noFill/>
                        </a:ln>
                      </wps:spPr>
                      <wps:txbx>
                        <w:txbxContent>
                          <w:p w14:paraId="56D1EE2A" w14:textId="2D653A95" w:rsidR="005A2558" w:rsidRPr="00385D22" w:rsidRDefault="00C57D65" w:rsidP="008E1A00">
                            <w:pPr>
                              <w:pStyle w:val="Heading1"/>
                              <w:ind w:left="4320" w:firstLine="720"/>
                              <w:jc w:val="left"/>
                              <w:rPr>
                                <w:sz w:val="16"/>
                                <w:szCs w:val="16"/>
                              </w:rPr>
                            </w:pPr>
                            <w:r>
                              <w:rPr>
                                <w:caps w:val="0"/>
                                <w:sz w:val="40"/>
                                <w:szCs w:val="40"/>
                              </w:rPr>
                              <w:t>September 8</w:t>
                            </w:r>
                            <w:r w:rsidR="00A533E1">
                              <w:rPr>
                                <w:caps w:val="0"/>
                                <w:sz w:val="40"/>
                                <w:szCs w:val="40"/>
                              </w:rPr>
                              <w:t>, 2026</w:t>
                            </w:r>
                            <w:r>
                              <w:rPr>
                                <w:caps w:val="0"/>
                                <w:sz w:val="40"/>
                                <w:szCs w:val="40"/>
                              </w:rPr>
                              <w:t xml:space="preserve"> – </w:t>
                            </w:r>
                            <w:r w:rsidR="005A38C9">
                              <w:rPr>
                                <w:caps w:val="0"/>
                                <w:sz w:val="40"/>
                                <w:szCs w:val="40"/>
                              </w:rPr>
                              <w:t>January 3</w:t>
                            </w:r>
                            <w:r w:rsidR="00A533E1">
                              <w:rPr>
                                <w:caps w:val="0"/>
                                <w:sz w:val="40"/>
                                <w:szCs w:val="40"/>
                              </w:rPr>
                              <w:t>, 2027</w:t>
                            </w:r>
                          </w:p>
                          <w:p w14:paraId="5E881B8E" w14:textId="77777777" w:rsidR="00615C6E" w:rsidRPr="00615C6E" w:rsidRDefault="00615C6E" w:rsidP="00F43066">
                            <w:pPr>
                              <w:pStyle w:val="NameofCentre"/>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C1CC3" id="_x0000_t202" coordsize="21600,21600" o:spt="202" path="m,l,21600r21600,l21600,xe">
                <v:stroke joinstyle="miter"/>
                <v:path gradientshapeok="t" o:connecttype="rect"/>
              </v:shapetype>
              <v:shape id="Text Box 3" o:spid="_x0000_s1026" type="#_x0000_t202" style="position:absolute;margin-left:740.8pt;margin-top:39.4pt;width:11in;height:32.6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" filled="f" stroked="f" strokeweight=".5pt">
                <v:textbox>
                  <w:txbxContent>
                    <w:p w14:paraId="56D1EE2A" w14:textId="2D653A95" w:rsidR="005A2558" w:rsidRPr="00385D22" w:rsidRDefault="00C57D65" w:rsidP="008E1A00">
                      <w:pPr>
                        <w:pStyle w:val="Heading1"/>
                        <w:ind w:left="4320" w:firstLine="720"/>
                        <w:jc w:val="left"/>
                        <w:rPr>
                          <w:sz w:val="16"/>
                          <w:szCs w:val="16"/>
                        </w:rPr>
                      </w:pPr>
                      <w:r>
                        <w:rPr>
                          <w:caps w:val="0"/>
                          <w:sz w:val="40"/>
                          <w:szCs w:val="40"/>
                        </w:rPr>
                        <w:t>September 8</w:t>
                      </w:r>
                      <w:r w:rsidR="00A533E1">
                        <w:rPr>
                          <w:caps w:val="0"/>
                          <w:sz w:val="40"/>
                          <w:szCs w:val="40"/>
                        </w:rPr>
                        <w:t>, 2026</w:t>
                      </w:r>
                      <w:r>
                        <w:rPr>
                          <w:caps w:val="0"/>
                          <w:sz w:val="40"/>
                          <w:szCs w:val="40"/>
                        </w:rPr>
                        <w:t xml:space="preserve"> – </w:t>
                      </w:r>
                      <w:r w:rsidR="005A38C9">
                        <w:rPr>
                          <w:caps w:val="0"/>
                          <w:sz w:val="40"/>
                          <w:szCs w:val="40"/>
                        </w:rPr>
                        <w:t>January 3</w:t>
                      </w:r>
                      <w:r w:rsidR="00A533E1">
                        <w:rPr>
                          <w:caps w:val="0"/>
                          <w:sz w:val="40"/>
                          <w:szCs w:val="40"/>
                        </w:rPr>
                        <w:t>, 2027</w:t>
                      </w:r>
                    </w:p>
                    <w:p w14:paraId="5E881B8E" w14:textId="77777777" w:rsidR="00615C6E" w:rsidRPr="00615C6E" w:rsidRDefault="00615C6E" w:rsidP="00F43066">
                      <w:pPr>
                        <w:pStyle w:val="NameofCentre"/>
                        <w:jc w:val="left"/>
                      </w:pPr>
                    </w:p>
                  </w:txbxContent>
                </v:textbox>
                <w10:wrap anchorx="page"/>
              </v:shape>
            </w:pict>
          </mc:Fallback>
        </mc:AlternateContent>
      </w:r>
      <w:r w:rsidR="00F43066" w:rsidRPr="00476685">
        <w:rPr>
          <w:noProof/>
        </w:rPr>
        <mc:AlternateContent>
          <mc:Choice Requires="wps">
            <w:drawing>
              <wp:anchor distT="0" distB="0" distL="114300" distR="114300" simplePos="0" relativeHeight="251665408" behindDoc="0" locked="0" layoutInCell="1" allowOverlap="1" wp14:anchorId="0BF2EF94" wp14:editId="5AE8F56F">
                <wp:simplePos x="0" y="0"/>
                <wp:positionH relativeFrom="margin">
                  <wp:align>right</wp:align>
                </wp:positionH>
                <wp:positionV relativeFrom="paragraph">
                  <wp:posOffset>241300</wp:posOffset>
                </wp:positionV>
                <wp:extent cx="2225040" cy="259080"/>
                <wp:effectExtent l="0" t="0" r="3810" b="7620"/>
                <wp:wrapNone/>
                <wp:docPr id="5" name="Text Box 5"/>
                <wp:cNvGraphicFramePr/>
                <a:graphic xmlns:a="http://schemas.openxmlformats.org/drawingml/2006/main">
                  <a:graphicData uri="http://schemas.microsoft.com/office/word/2010/wordprocessingShape">
                    <wps:wsp>
                      <wps:cNvSpPr txBox="1"/>
                      <wps:spPr>
                        <a:xfrm>
                          <a:off x="0" y="0"/>
                          <a:ext cx="2225040" cy="259080"/>
                        </a:xfrm>
                        <a:prstGeom prst="rect">
                          <a:avLst/>
                        </a:prstGeom>
                        <a:solidFill>
                          <a:schemeClr val="lt1"/>
                        </a:solidFill>
                        <a:ln w="6350">
                          <a:noFill/>
                        </a:ln>
                      </wps:spPr>
                      <wps:txbx>
                        <w:txbxContent>
                          <w:p w14:paraId="00523D6E" w14:textId="77777777" w:rsidR="00F43066" w:rsidRPr="006C56A1" w:rsidRDefault="00F43066" w:rsidP="00F43066">
                            <w:pPr>
                              <w:pStyle w:val="Subtitle"/>
                              <w:jc w:val="right"/>
                              <w:rPr>
                                <w:rStyle w:val="Strong"/>
                                <w:rFonts w:asciiTheme="minorHAnsi" w:hAnsiTheme="minorHAnsi"/>
                                <w:b/>
                                <w:bCs w:val="0"/>
                                <w:sz w:val="24"/>
                                <w:szCs w:val="24"/>
                              </w:rPr>
                            </w:pPr>
                            <w:r w:rsidRPr="006C56A1">
                              <w:rPr>
                                <w:rStyle w:val="Strong"/>
                                <w:rFonts w:asciiTheme="minorHAnsi" w:hAnsiTheme="minorHAnsi"/>
                                <w:b/>
                                <w:bCs w:val="0"/>
                                <w:caps w:val="0"/>
                                <w:sz w:val="24"/>
                                <w:szCs w:val="24"/>
                              </w:rPr>
                              <w:t>RichmondHill.ca/</w:t>
                            </w:r>
                            <w:r w:rsidR="00842CC8">
                              <w:rPr>
                                <w:rStyle w:val="Strong"/>
                                <w:rFonts w:asciiTheme="minorHAnsi" w:hAnsiTheme="minorHAnsi"/>
                                <w:b/>
                                <w:bCs w:val="0"/>
                                <w:caps w:val="0"/>
                                <w:sz w:val="24"/>
                                <w:szCs w:val="24"/>
                              </w:rPr>
                              <w:t>Fitness</w:t>
                            </w:r>
                          </w:p>
                          <w:p w14:paraId="6E0B463A" w14:textId="77777777" w:rsidR="00F43066" w:rsidRDefault="00F43066" w:rsidP="00F430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F2EF94" id="Text Box 5" o:spid="_x0000_s1027" type="#_x0000_t202" style="position:absolute;margin-left:124pt;margin-top:19pt;width:175.2pt;height:20.4pt;z-index:2516654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" fillcolor="white [3201]" stroked="f" strokeweight=".5pt">
                <v:textbox>
                  <w:txbxContent>
                    <w:p w14:paraId="00523D6E" w14:textId="77777777" w:rsidR="00F43066" w:rsidRPr="006C56A1" w:rsidRDefault="00F43066" w:rsidP="00F43066">
                      <w:pPr>
                        <w:pStyle w:val="Subtitle"/>
                        <w:jc w:val="right"/>
                        <w:rPr>
                          <w:rStyle w:val="Strong"/>
                          <w:rFonts w:asciiTheme="minorHAnsi" w:hAnsiTheme="minorHAnsi"/>
                          <w:b/>
                          <w:bCs w:val="0"/>
                          <w:sz w:val="24"/>
                          <w:szCs w:val="24"/>
                        </w:rPr>
                      </w:pPr>
                      <w:r w:rsidRPr="006C56A1">
                        <w:rPr>
                          <w:rStyle w:val="Strong"/>
                          <w:rFonts w:asciiTheme="minorHAnsi" w:hAnsiTheme="minorHAnsi"/>
                          <w:b/>
                          <w:bCs w:val="0"/>
                          <w:caps w:val="0"/>
                          <w:sz w:val="24"/>
                          <w:szCs w:val="24"/>
                        </w:rPr>
                        <w:t>RichmondHill.ca/</w:t>
                      </w:r>
                      <w:r w:rsidR="00842CC8">
                        <w:rPr>
                          <w:rStyle w:val="Strong"/>
                          <w:rFonts w:asciiTheme="minorHAnsi" w:hAnsiTheme="minorHAnsi"/>
                          <w:b/>
                          <w:bCs w:val="0"/>
                          <w:caps w:val="0"/>
                          <w:sz w:val="24"/>
                          <w:szCs w:val="24"/>
                        </w:rPr>
                        <w:t>Fitness</w:t>
                      </w:r>
                    </w:p>
                    <w:p w14:paraId="6E0B463A" w14:textId="77777777" w:rsidR="00F43066" w:rsidRDefault="00F43066" w:rsidP="00F43066"/>
                  </w:txbxContent>
                </v:textbox>
                <w10:wrap anchorx="margin"/>
              </v:shape>
            </w:pict>
          </mc:Fallback>
        </mc:AlternateContent>
      </w:r>
      <w:r w:rsidR="00190B82" w:rsidRPr="00476685">
        <w:rPr>
          <w:noProof/>
        </w:rPr>
        <mc:AlternateContent>
          <mc:Choice Requires="wps">
            <w:drawing>
              <wp:anchor distT="0" distB="0" distL="114300" distR="114300" simplePos="0" relativeHeight="251659264" behindDoc="0" locked="0" layoutInCell="1" allowOverlap="1" wp14:anchorId="131A1F60" wp14:editId="6C3262B7">
                <wp:simplePos x="0" y="0"/>
                <wp:positionH relativeFrom="margin">
                  <wp:align>right</wp:align>
                </wp:positionH>
                <wp:positionV relativeFrom="paragraph">
                  <wp:posOffset>172720</wp:posOffset>
                </wp:positionV>
                <wp:extent cx="9414934" cy="414866"/>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9414934" cy="414866"/>
                        </a:xfrm>
                        <a:prstGeom prst="rect">
                          <a:avLst/>
                        </a:prstGeom>
                        <a:noFill/>
                        <a:ln w="6350">
                          <a:noFill/>
                        </a:ln>
                      </wps:spPr>
                      <wps:txbx>
                        <w:txbxContent>
                          <w:p w14:paraId="6266098F" w14:textId="398ED1B5" w:rsidR="00190B82" w:rsidRPr="005646D8" w:rsidRDefault="00026CC8" w:rsidP="00EC51AD">
                            <w:pPr>
                              <w:pStyle w:val="MainTitle"/>
                              <w:rPr>
                                <w:sz w:val="36"/>
                                <w:szCs w:val="36"/>
                              </w:rPr>
                            </w:pPr>
                            <w:r w:rsidRPr="005646D8">
                              <w:rPr>
                                <w:sz w:val="36"/>
                                <w:szCs w:val="36"/>
                              </w:rPr>
                              <w:t>Fitness</w:t>
                            </w:r>
                            <w:r w:rsidR="00190B82" w:rsidRPr="005646D8">
                              <w:rPr>
                                <w:sz w:val="36"/>
                                <w:szCs w:val="36"/>
                              </w:rPr>
                              <w:t xml:space="preserve"> </w:t>
                            </w:r>
                            <w:r w:rsidR="00F43066" w:rsidRPr="005646D8">
                              <w:rPr>
                                <w:sz w:val="36"/>
                                <w:szCs w:val="36"/>
                              </w:rPr>
                              <w:t>Class</w:t>
                            </w:r>
                            <w:r w:rsidR="002907FF" w:rsidRPr="005646D8">
                              <w:rPr>
                                <w:sz w:val="36"/>
                                <w:szCs w:val="36"/>
                              </w:rPr>
                              <w:t xml:space="preserve"> </w:t>
                            </w:r>
                            <w:r w:rsidR="00C57D65">
                              <w:rPr>
                                <w:sz w:val="36"/>
                                <w:szCs w:val="36"/>
                              </w:rPr>
                              <w:t>Fall</w:t>
                            </w:r>
                            <w:r w:rsidR="00A50F67">
                              <w:rPr>
                                <w:sz w:val="36"/>
                                <w:szCs w:val="36"/>
                              </w:rPr>
                              <w:t xml:space="preserve"> 2026</w:t>
                            </w:r>
                            <w:r w:rsidR="00190B82" w:rsidRPr="005646D8">
                              <w:rPr>
                                <w:sz w:val="36"/>
                                <w:szCs w:val="36"/>
                              </w:rPr>
                              <w:t xml:space="preserve"> </w:t>
                            </w:r>
                            <w:bookmarkStart w:id="0" w:name="_Hlk205369993"/>
                            <w:r w:rsidR="00952FAC" w:rsidRPr="005646D8">
                              <w:rPr>
                                <w:sz w:val="36"/>
                                <w:szCs w:val="36"/>
                              </w:rPr>
                              <w:t xml:space="preserve">Drop-In </w:t>
                            </w:r>
                            <w:bookmarkEnd w:id="0"/>
                            <w:r w:rsidRPr="005646D8">
                              <w:rPr>
                                <w:sz w:val="36"/>
                                <w:szCs w:val="36"/>
                              </w:rPr>
                              <w:t>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1A1F60" id="Text Box 2" o:spid="_x0000_s1028" type="#_x0000_t202" style="position:absolute;margin-left:690.15pt;margin-top:13.6pt;width:741.35pt;height:32.6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" filled="f" stroked="f" strokeweight=".5pt">
                <v:textbox>
                  <w:txbxContent>
                    <w:p w14:paraId="6266098F" w14:textId="398ED1B5" w:rsidR="00190B82" w:rsidRPr="005646D8" w:rsidRDefault="00026CC8" w:rsidP="00EC51AD">
                      <w:pPr>
                        <w:pStyle w:val="MainTitle"/>
                        <w:rPr>
                          <w:sz w:val="36"/>
                          <w:szCs w:val="36"/>
                        </w:rPr>
                      </w:pPr>
                      <w:r w:rsidRPr="005646D8">
                        <w:rPr>
                          <w:sz w:val="36"/>
                          <w:szCs w:val="36"/>
                        </w:rPr>
                        <w:t>Fitness</w:t>
                      </w:r>
                      <w:r w:rsidR="00190B82" w:rsidRPr="005646D8">
                        <w:rPr>
                          <w:sz w:val="36"/>
                          <w:szCs w:val="36"/>
                        </w:rPr>
                        <w:t xml:space="preserve"> </w:t>
                      </w:r>
                      <w:r w:rsidR="00F43066" w:rsidRPr="005646D8">
                        <w:rPr>
                          <w:sz w:val="36"/>
                          <w:szCs w:val="36"/>
                        </w:rPr>
                        <w:t>Class</w:t>
                      </w:r>
                      <w:r w:rsidR="002907FF" w:rsidRPr="005646D8">
                        <w:rPr>
                          <w:sz w:val="36"/>
                          <w:szCs w:val="36"/>
                        </w:rPr>
                        <w:t xml:space="preserve"> </w:t>
                      </w:r>
                      <w:r w:rsidR="00C57D65">
                        <w:rPr>
                          <w:sz w:val="36"/>
                          <w:szCs w:val="36"/>
                        </w:rPr>
                        <w:t>Fall</w:t>
                      </w:r>
                      <w:r w:rsidR="00A50F67">
                        <w:rPr>
                          <w:sz w:val="36"/>
                          <w:szCs w:val="36"/>
                        </w:rPr>
                        <w:t xml:space="preserve"> 2026</w:t>
                      </w:r>
                      <w:r w:rsidR="00190B82" w:rsidRPr="005646D8">
                        <w:rPr>
                          <w:sz w:val="36"/>
                          <w:szCs w:val="36"/>
                        </w:rPr>
                        <w:t xml:space="preserve"> </w:t>
                      </w:r>
                      <w:bookmarkStart w:id="1" w:name="_Hlk205369993"/>
                      <w:r w:rsidR="00952FAC" w:rsidRPr="005646D8">
                        <w:rPr>
                          <w:sz w:val="36"/>
                          <w:szCs w:val="36"/>
                        </w:rPr>
                        <w:t xml:space="preserve">Drop-In </w:t>
                      </w:r>
                      <w:bookmarkEnd w:id="1"/>
                      <w:r w:rsidRPr="005646D8">
                        <w:rPr>
                          <w:sz w:val="36"/>
                          <w:szCs w:val="36"/>
                        </w:rPr>
                        <w:t>Schedule</w:t>
                      </w:r>
                    </w:p>
                  </w:txbxContent>
                </v:textbox>
                <w10:wrap anchorx="margin"/>
              </v:shape>
            </w:pict>
          </mc:Fallback>
        </mc:AlternateContent>
      </w:r>
      <w:r w:rsidR="00F43066" w:rsidRPr="00476685">
        <w:rPr>
          <w:noProof/>
        </w:rPr>
        <w:drawing>
          <wp:inline distT="0" distB="0" distL="0" distR="0" wp14:anchorId="6401F333" wp14:editId="39DBDAF2">
            <wp:extent cx="2225323" cy="7589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5+ drop-in header.jpg"/>
                    <pic:cNvPicPr/>
                  </pic:nvPicPr>
                  <pic:blipFill>
                    <a:blip r:embed="rId8">
                      <a:extLst>
                        <a:ext uri="{28A0092B-C50C-407E-A947-70E740481C1C}">
                          <a14:useLocalDpi xmlns:a14="http://schemas.microsoft.com/office/drawing/2010/main" val="0"/>
                        </a:ext>
                      </a:extLst>
                    </a:blip>
                    <a:stretch>
                      <a:fillRect/>
                    </a:stretch>
                  </pic:blipFill>
                  <pic:spPr>
                    <a:xfrm>
                      <a:off x="0" y="0"/>
                      <a:ext cx="2225323" cy="758952"/>
                    </a:xfrm>
                    <a:prstGeom prst="rect">
                      <a:avLst/>
                    </a:prstGeom>
                  </pic:spPr>
                </pic:pic>
              </a:graphicData>
            </a:graphic>
          </wp:inline>
        </w:drawing>
      </w:r>
    </w:p>
    <w:tbl>
      <w:tblPr>
        <w:tblStyle w:val="ListTable7Colorful-Accent5"/>
        <w:tblpPr w:leftFromText="180" w:rightFromText="180" w:vertAnchor="text" w:horzAnchor="margin" w:tblpY="126"/>
        <w:tblW w:w="15120" w:type="dxa"/>
        <w:tblCellMar>
          <w:top w:w="29" w:type="dxa"/>
          <w:left w:w="29" w:type="dxa"/>
          <w:bottom w:w="29" w:type="dxa"/>
          <w:right w:w="29" w:type="dxa"/>
        </w:tblCellMar>
        <w:tblLook w:val="0420" w:firstRow="1" w:lastRow="0" w:firstColumn="0" w:lastColumn="0" w:noHBand="0" w:noVBand="1"/>
      </w:tblPr>
      <w:tblGrid>
        <w:gridCol w:w="2366"/>
        <w:gridCol w:w="1880"/>
        <w:gridCol w:w="1789"/>
        <w:gridCol w:w="1789"/>
        <w:gridCol w:w="1790"/>
        <w:gridCol w:w="1789"/>
        <w:gridCol w:w="1789"/>
        <w:gridCol w:w="1928"/>
      </w:tblGrid>
      <w:tr w:rsidR="004553D6" w:rsidRPr="00476685" w14:paraId="66553190" w14:textId="77777777" w:rsidTr="0060077A">
        <w:trPr>
          <w:cnfStyle w:val="100000000000" w:firstRow="1" w:lastRow="0" w:firstColumn="0" w:lastColumn="0" w:oddVBand="0" w:evenVBand="0" w:oddHBand="0" w:evenHBand="0" w:firstRowFirstColumn="0" w:firstRowLastColumn="0" w:lastRowFirstColumn="0" w:lastRowLastColumn="0"/>
          <w:trHeight w:val="323"/>
        </w:trPr>
        <w:tc>
          <w:tcPr>
            <w:tcW w:w="2366" w:type="dxa"/>
            <w:tcBorders>
              <w:top w:val="nil"/>
            </w:tcBorders>
            <w:shd w:val="clear" w:color="auto" w:fill="2E74B5" w:themeFill="accent1" w:themeFillShade="BF"/>
            <w:vAlign w:val="center"/>
          </w:tcPr>
          <w:p w14:paraId="0B84085D"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location</w:t>
            </w:r>
          </w:p>
        </w:tc>
        <w:tc>
          <w:tcPr>
            <w:tcW w:w="1880" w:type="dxa"/>
            <w:tcBorders>
              <w:top w:val="nil"/>
            </w:tcBorders>
            <w:shd w:val="clear" w:color="auto" w:fill="2E74B5" w:themeFill="accent1" w:themeFillShade="BF"/>
            <w:vAlign w:val="center"/>
          </w:tcPr>
          <w:p w14:paraId="634187E3"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sunday</w:t>
            </w:r>
          </w:p>
        </w:tc>
        <w:tc>
          <w:tcPr>
            <w:tcW w:w="1789" w:type="dxa"/>
            <w:tcBorders>
              <w:top w:val="nil"/>
            </w:tcBorders>
            <w:shd w:val="clear" w:color="auto" w:fill="2E74B5" w:themeFill="accent1" w:themeFillShade="BF"/>
            <w:vAlign w:val="center"/>
          </w:tcPr>
          <w:p w14:paraId="640700D4"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monday</w:t>
            </w:r>
          </w:p>
        </w:tc>
        <w:tc>
          <w:tcPr>
            <w:tcW w:w="1789" w:type="dxa"/>
            <w:tcBorders>
              <w:top w:val="nil"/>
            </w:tcBorders>
            <w:shd w:val="clear" w:color="auto" w:fill="2E74B5" w:themeFill="accent1" w:themeFillShade="BF"/>
            <w:vAlign w:val="center"/>
          </w:tcPr>
          <w:p w14:paraId="7BB7BE65"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tuesday</w:t>
            </w:r>
          </w:p>
        </w:tc>
        <w:tc>
          <w:tcPr>
            <w:tcW w:w="1790" w:type="dxa"/>
            <w:tcBorders>
              <w:top w:val="nil"/>
            </w:tcBorders>
            <w:shd w:val="clear" w:color="auto" w:fill="2E74B5" w:themeFill="accent1" w:themeFillShade="BF"/>
            <w:vAlign w:val="center"/>
          </w:tcPr>
          <w:p w14:paraId="531032C9"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wednesday</w:t>
            </w:r>
          </w:p>
        </w:tc>
        <w:tc>
          <w:tcPr>
            <w:tcW w:w="1789" w:type="dxa"/>
            <w:tcBorders>
              <w:top w:val="nil"/>
            </w:tcBorders>
            <w:shd w:val="clear" w:color="auto" w:fill="2E74B5" w:themeFill="accent1" w:themeFillShade="BF"/>
            <w:vAlign w:val="center"/>
          </w:tcPr>
          <w:p w14:paraId="2F7919DE"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thursday</w:t>
            </w:r>
          </w:p>
        </w:tc>
        <w:tc>
          <w:tcPr>
            <w:tcW w:w="1789" w:type="dxa"/>
            <w:tcBorders>
              <w:top w:val="nil"/>
            </w:tcBorders>
            <w:shd w:val="clear" w:color="auto" w:fill="2E74B5" w:themeFill="accent1" w:themeFillShade="BF"/>
            <w:vAlign w:val="center"/>
          </w:tcPr>
          <w:p w14:paraId="53E2331D"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friday</w:t>
            </w:r>
          </w:p>
        </w:tc>
        <w:tc>
          <w:tcPr>
            <w:tcW w:w="1928" w:type="dxa"/>
            <w:tcBorders>
              <w:top w:val="nil"/>
            </w:tcBorders>
            <w:shd w:val="clear" w:color="auto" w:fill="2E74B5" w:themeFill="accent1" w:themeFillShade="BF"/>
            <w:vAlign w:val="center"/>
          </w:tcPr>
          <w:p w14:paraId="27CFB4BB" w14:textId="77777777" w:rsidR="005963AE" w:rsidRPr="00476685" w:rsidRDefault="005963AE" w:rsidP="00FB4397">
            <w:pPr>
              <w:pStyle w:val="Subtitle"/>
              <w:jc w:val="center"/>
              <w:rPr>
                <w:rStyle w:val="SubtleEmphasis"/>
                <w:rFonts w:ascii="Arial" w:hAnsi="Arial" w:cs="Arial"/>
                <w:iCs/>
                <w:color w:val="FFFFFF" w:themeColor="background1"/>
                <w:szCs w:val="20"/>
              </w:rPr>
            </w:pPr>
            <w:r w:rsidRPr="00476685">
              <w:rPr>
                <w:rStyle w:val="SubtleEmphasis"/>
                <w:rFonts w:ascii="Arial" w:hAnsi="Arial" w:cs="Arial"/>
                <w:iCs/>
                <w:color w:val="FFFFFF" w:themeColor="background1"/>
                <w:szCs w:val="20"/>
              </w:rPr>
              <w:t>saturday</w:t>
            </w:r>
          </w:p>
        </w:tc>
      </w:tr>
      <w:tr w:rsidR="005A2558" w:rsidRPr="00476685" w14:paraId="69B86121" w14:textId="77777777" w:rsidTr="0011619A">
        <w:trPr>
          <w:cnfStyle w:val="000000100000" w:firstRow="0" w:lastRow="0" w:firstColumn="0" w:lastColumn="0" w:oddVBand="0" w:evenVBand="0" w:oddHBand="1" w:evenHBand="0" w:firstRowFirstColumn="0" w:firstRowLastColumn="0" w:lastRowFirstColumn="0" w:lastRowLastColumn="0"/>
          <w:trHeight w:val="1469"/>
        </w:trPr>
        <w:tc>
          <w:tcPr>
            <w:tcW w:w="2366" w:type="dxa"/>
            <w:tcMar>
              <w:left w:w="72" w:type="dxa"/>
              <w:right w:w="72" w:type="dxa"/>
            </w:tcMar>
            <w:vAlign w:val="center"/>
          </w:tcPr>
          <w:p w14:paraId="6D5B5406" w14:textId="77777777" w:rsidR="005A2558" w:rsidRDefault="005A2558" w:rsidP="005A2558">
            <w:pPr>
              <w:pStyle w:val="Subtitle"/>
              <w:rPr>
                <w:rStyle w:val="Strong"/>
                <w:b/>
                <w:bCs w:val="0"/>
              </w:rPr>
            </w:pPr>
            <w:r w:rsidRPr="00476685">
              <w:rPr>
                <w:rStyle w:val="Strong"/>
                <w:b/>
                <w:bCs w:val="0"/>
              </w:rPr>
              <w:t>Bayview Hill Community Centre</w:t>
            </w:r>
          </w:p>
          <w:p w14:paraId="758C1D58" w14:textId="4057153B" w:rsidR="005A2558" w:rsidRPr="00D900E0" w:rsidRDefault="005A2558" w:rsidP="005A2558">
            <w:pPr>
              <w:rPr>
                <w:sz w:val="18"/>
                <w:szCs w:val="18"/>
              </w:rPr>
            </w:pPr>
            <w:r w:rsidRPr="00D900E0">
              <w:rPr>
                <w:rFonts w:eastAsia="Arial" w:cs="Times New Roman"/>
                <w:color w:val="FF0000"/>
                <w:sz w:val="18"/>
                <w:szCs w:val="18"/>
              </w:rPr>
              <w:t>*</w:t>
            </w:r>
            <w:r w:rsidR="00D02AD0">
              <w:rPr>
                <w:rFonts w:eastAsia="Arial" w:cs="Times New Roman"/>
                <w:color w:val="FF0000"/>
                <w:sz w:val="18"/>
                <w:szCs w:val="18"/>
              </w:rPr>
              <w:t>R</w:t>
            </w:r>
            <w:r w:rsidRPr="00D900E0">
              <w:rPr>
                <w:rFonts w:eastAsia="Arial" w:cs="Times New Roman"/>
                <w:color w:val="FF0000"/>
                <w:sz w:val="18"/>
                <w:szCs w:val="18"/>
              </w:rPr>
              <w:t>egistration is required</w:t>
            </w:r>
            <w:r w:rsidRPr="00D900E0">
              <w:rPr>
                <w:sz w:val="18"/>
                <w:szCs w:val="18"/>
              </w:rPr>
              <w:t xml:space="preserve">   </w:t>
            </w:r>
          </w:p>
        </w:tc>
        <w:tc>
          <w:tcPr>
            <w:tcW w:w="1880" w:type="dxa"/>
          </w:tcPr>
          <w:p w14:paraId="11652B43" w14:textId="77777777" w:rsidR="005A2558" w:rsidRPr="00476685" w:rsidRDefault="005A2558" w:rsidP="005A2558">
            <w:pPr>
              <w:pStyle w:val="charttimes"/>
              <w:rPr>
                <w:rStyle w:val="Strong"/>
                <w:bCs w:val="0"/>
                <w:color w:val="auto"/>
                <w:sz w:val="18"/>
              </w:rPr>
            </w:pPr>
            <w:r w:rsidRPr="00476685">
              <w:rPr>
                <w:rStyle w:val="Strong"/>
                <w:bCs w:val="0"/>
                <w:color w:val="auto"/>
                <w:sz w:val="18"/>
              </w:rPr>
              <w:t>Boot Camp</w:t>
            </w:r>
          </w:p>
          <w:p w14:paraId="71396461" w14:textId="77777777" w:rsidR="005A2558" w:rsidRPr="00476685" w:rsidRDefault="005A2558" w:rsidP="005A2558">
            <w:pPr>
              <w:pStyle w:val="charttimes"/>
              <w:rPr>
                <w:rStyle w:val="SubtleEmphasis"/>
                <w:i w:val="0"/>
                <w:iCs w:val="0"/>
                <w:color w:val="auto"/>
              </w:rPr>
            </w:pPr>
            <w:r w:rsidRPr="00476685">
              <w:rPr>
                <w:rStyle w:val="SubtleEmphasis"/>
                <w:i w:val="0"/>
                <w:iCs w:val="0"/>
                <w:color w:val="auto"/>
              </w:rPr>
              <w:t>9:30 – 10:30 a.m.</w:t>
            </w:r>
          </w:p>
          <w:p w14:paraId="41CCE289" w14:textId="58DF1026" w:rsidR="005A2558" w:rsidRPr="00C57D65" w:rsidRDefault="00C57D65" w:rsidP="005A2558">
            <w:pPr>
              <w:pStyle w:val="charttimes"/>
              <w:rPr>
                <w:rStyle w:val="SubtleEmphasis"/>
                <w:i w:val="0"/>
                <w:iCs w:val="0"/>
                <w:color w:val="auto"/>
              </w:rPr>
            </w:pPr>
            <w:r w:rsidRPr="00C57D65">
              <w:rPr>
                <w:rStyle w:val="SubtleEmphasis"/>
                <w:i w:val="0"/>
                <w:iCs w:val="0"/>
                <w:color w:val="auto"/>
              </w:rPr>
              <w:t>M</w:t>
            </w:r>
            <w:r w:rsidRPr="00C57D65">
              <w:rPr>
                <w:rStyle w:val="SubtleEmphasis"/>
                <w:i w:val="0"/>
                <w:iCs w:val="0"/>
              </w:rPr>
              <w:t>ihaiela</w:t>
            </w:r>
          </w:p>
          <w:p w14:paraId="3F873484" w14:textId="00247F7F" w:rsidR="00822221" w:rsidRPr="00EE1040" w:rsidRDefault="00822221" w:rsidP="00822221">
            <w:pPr>
              <w:pStyle w:val="charttimes"/>
              <w:rPr>
                <w:rStyle w:val="SubtleEmphasis"/>
                <w:b/>
                <w:i w:val="0"/>
                <w:iCs w:val="0"/>
                <w:color w:val="FF0000"/>
              </w:rPr>
            </w:pPr>
            <w:r w:rsidRPr="00A21713">
              <w:rPr>
                <w:rStyle w:val="Strong"/>
                <w:bCs w:val="0"/>
                <w:color w:val="00B050"/>
                <w:sz w:val="18"/>
              </w:rPr>
              <w:t>N</w:t>
            </w:r>
            <w:r w:rsidRPr="00A21713">
              <w:rPr>
                <w:rStyle w:val="Strong"/>
                <w:color w:val="00B050"/>
                <w:sz w:val="18"/>
              </w:rPr>
              <w:t xml:space="preserve">EW </w:t>
            </w:r>
            <w:r>
              <w:rPr>
                <w:rStyle w:val="SubtleEmphasis"/>
                <w:b/>
                <w:i w:val="0"/>
                <w:iCs w:val="0"/>
                <w:color w:val="FF0000"/>
              </w:rPr>
              <w:t>Pilates</w:t>
            </w:r>
            <w:r w:rsidRPr="00EE1040">
              <w:rPr>
                <w:rStyle w:val="SubtleEmphasis"/>
                <w:b/>
                <w:i w:val="0"/>
                <w:iCs w:val="0"/>
                <w:color w:val="FF0000"/>
              </w:rPr>
              <w:t>*</w:t>
            </w:r>
          </w:p>
          <w:p w14:paraId="40F6936E" w14:textId="2A29BF7A" w:rsidR="00822221" w:rsidRDefault="00822221" w:rsidP="00822221">
            <w:pPr>
              <w:pStyle w:val="charttimes"/>
              <w:rPr>
                <w:rStyle w:val="SubtleEmphasis"/>
                <w:i w:val="0"/>
                <w:iCs w:val="0"/>
                <w:color w:val="auto"/>
              </w:rPr>
            </w:pPr>
            <w:r>
              <w:rPr>
                <w:rStyle w:val="SubtleEmphasis"/>
                <w:i w:val="0"/>
                <w:iCs w:val="0"/>
                <w:color w:val="auto"/>
              </w:rPr>
              <w:t>10:45 – 11:45 a.m.</w:t>
            </w:r>
          </w:p>
          <w:p w14:paraId="36A55396" w14:textId="77777777" w:rsidR="00822221" w:rsidRPr="00C57D65" w:rsidRDefault="00822221" w:rsidP="00822221">
            <w:pPr>
              <w:pStyle w:val="charttimes"/>
              <w:rPr>
                <w:rStyle w:val="SubtleEmphasis"/>
                <w:i w:val="0"/>
                <w:iCs w:val="0"/>
                <w:color w:val="auto"/>
              </w:rPr>
            </w:pPr>
            <w:r w:rsidRPr="00C57D65">
              <w:rPr>
                <w:rStyle w:val="SubtleEmphasis"/>
                <w:i w:val="0"/>
                <w:iCs w:val="0"/>
                <w:color w:val="auto"/>
              </w:rPr>
              <w:t>M</w:t>
            </w:r>
            <w:r w:rsidRPr="00C57D65">
              <w:rPr>
                <w:rStyle w:val="SubtleEmphasis"/>
                <w:i w:val="0"/>
                <w:iCs w:val="0"/>
              </w:rPr>
              <w:t>ihaiela</w:t>
            </w:r>
          </w:p>
          <w:p w14:paraId="13C813E1" w14:textId="77777777" w:rsidR="005A2558" w:rsidRPr="00476685" w:rsidRDefault="005A2558" w:rsidP="005A2558">
            <w:pPr>
              <w:pStyle w:val="charttimes"/>
              <w:jc w:val="left"/>
              <w:rPr>
                <w:rStyle w:val="SubtleEmphasis"/>
                <w:i w:val="0"/>
                <w:iCs w:val="0"/>
                <w:color w:val="auto"/>
              </w:rPr>
            </w:pPr>
          </w:p>
        </w:tc>
        <w:tc>
          <w:tcPr>
            <w:tcW w:w="1789" w:type="dxa"/>
          </w:tcPr>
          <w:p w14:paraId="4ADC8EA3" w14:textId="77777777" w:rsidR="005A2558" w:rsidRPr="00476685" w:rsidRDefault="005A2558" w:rsidP="005A2558">
            <w:pPr>
              <w:pStyle w:val="charttimes"/>
              <w:rPr>
                <w:rStyle w:val="SubtleEmphasis"/>
                <w:i w:val="0"/>
                <w:iCs w:val="0"/>
                <w:color w:val="auto"/>
              </w:rPr>
            </w:pPr>
          </w:p>
          <w:p w14:paraId="0A58D411" w14:textId="77777777" w:rsidR="005A2558" w:rsidRPr="00476685" w:rsidRDefault="005A2558" w:rsidP="005A2558">
            <w:pPr>
              <w:pStyle w:val="charttimes"/>
              <w:rPr>
                <w:rStyle w:val="SubtleEmphasis"/>
                <w:i w:val="0"/>
                <w:iCs w:val="0"/>
                <w:color w:val="auto"/>
              </w:rPr>
            </w:pPr>
          </w:p>
          <w:p w14:paraId="57A93D31" w14:textId="77777777" w:rsidR="005A2558" w:rsidRPr="00476685" w:rsidRDefault="005A2558" w:rsidP="005A2558">
            <w:pPr>
              <w:pStyle w:val="charttimes"/>
              <w:rPr>
                <w:rStyle w:val="SubtleEmphasis"/>
                <w:i w:val="0"/>
                <w:iCs w:val="0"/>
                <w:color w:val="auto"/>
              </w:rPr>
            </w:pPr>
          </w:p>
        </w:tc>
        <w:tc>
          <w:tcPr>
            <w:tcW w:w="1789" w:type="dxa"/>
          </w:tcPr>
          <w:p w14:paraId="0CCC4348" w14:textId="77777777" w:rsidR="005A2558" w:rsidRPr="000F5303" w:rsidRDefault="005A2558" w:rsidP="005A2558">
            <w:pPr>
              <w:pStyle w:val="charttimes"/>
              <w:rPr>
                <w:rStyle w:val="SubtleEmphasis"/>
                <w:b/>
                <w:i w:val="0"/>
                <w:iCs w:val="0"/>
                <w:color w:val="auto"/>
              </w:rPr>
            </w:pPr>
            <w:r w:rsidRPr="000F5303">
              <w:rPr>
                <w:rStyle w:val="SubtleEmphasis"/>
                <w:b/>
                <w:i w:val="0"/>
                <w:iCs w:val="0"/>
                <w:color w:val="auto"/>
              </w:rPr>
              <w:t>Dancer</w:t>
            </w:r>
            <w:r>
              <w:rPr>
                <w:rStyle w:val="SubtleEmphasis"/>
                <w:b/>
                <w:i w:val="0"/>
                <w:iCs w:val="0"/>
                <w:color w:val="auto"/>
              </w:rPr>
              <w:t>c</w:t>
            </w:r>
            <w:r w:rsidRPr="000F5303">
              <w:rPr>
                <w:rStyle w:val="SubtleEmphasis"/>
                <w:b/>
                <w:i w:val="0"/>
                <w:iCs w:val="0"/>
                <w:color w:val="auto"/>
              </w:rPr>
              <w:t>ise</w:t>
            </w:r>
          </w:p>
          <w:p w14:paraId="133DCFFD" w14:textId="77777777" w:rsidR="005A2558" w:rsidRDefault="005A2558" w:rsidP="005A2558">
            <w:pPr>
              <w:pStyle w:val="charttimes"/>
              <w:rPr>
                <w:rStyle w:val="SubtleEmphasis"/>
                <w:i w:val="0"/>
                <w:iCs w:val="0"/>
                <w:color w:val="auto"/>
              </w:rPr>
            </w:pPr>
            <w:r>
              <w:rPr>
                <w:rStyle w:val="SubtleEmphasis"/>
                <w:i w:val="0"/>
                <w:iCs w:val="0"/>
                <w:color w:val="auto"/>
              </w:rPr>
              <w:t>9:30 – 10:30 a.m.</w:t>
            </w:r>
          </w:p>
          <w:p w14:paraId="4560E48B" w14:textId="1973C928" w:rsidR="005A2558" w:rsidRPr="00C57D65" w:rsidRDefault="005A2558" w:rsidP="005A2558">
            <w:pPr>
              <w:pStyle w:val="charttimes"/>
              <w:rPr>
                <w:rStyle w:val="SubtleEmphasis"/>
                <w:i w:val="0"/>
                <w:iCs w:val="0"/>
                <w:color w:val="auto"/>
              </w:rPr>
            </w:pPr>
            <w:r w:rsidRPr="00C57D65">
              <w:rPr>
                <w:rStyle w:val="SubtleEmphasis"/>
                <w:i w:val="0"/>
                <w:iCs w:val="0"/>
                <w:color w:val="auto"/>
              </w:rPr>
              <w:t>Farnoush</w:t>
            </w:r>
            <w:r w:rsidR="00C57D65" w:rsidRPr="00C57D65">
              <w:rPr>
                <w:rStyle w:val="SubtleEmphasis"/>
                <w:i w:val="0"/>
                <w:iCs w:val="0"/>
                <w:color w:val="auto"/>
              </w:rPr>
              <w:t>/Arie</w:t>
            </w:r>
          </w:p>
          <w:p w14:paraId="312C74D9" w14:textId="77777777" w:rsidR="005A2558" w:rsidRPr="00476685" w:rsidRDefault="005A2558" w:rsidP="005A2558">
            <w:pPr>
              <w:pStyle w:val="charttimes"/>
              <w:rPr>
                <w:rStyle w:val="SubtleEmphasis"/>
                <w:i w:val="0"/>
                <w:iCs w:val="0"/>
                <w:color w:val="auto"/>
              </w:rPr>
            </w:pPr>
          </w:p>
          <w:p w14:paraId="25CDFCE3" w14:textId="77777777" w:rsidR="005A2558" w:rsidRPr="00476685" w:rsidRDefault="005A2558" w:rsidP="005A2558">
            <w:pPr>
              <w:pStyle w:val="charttimes"/>
              <w:rPr>
                <w:rStyle w:val="SubtleEmphasis"/>
                <w:i w:val="0"/>
                <w:iCs w:val="0"/>
                <w:color w:val="auto"/>
              </w:rPr>
            </w:pPr>
          </w:p>
        </w:tc>
        <w:tc>
          <w:tcPr>
            <w:tcW w:w="1790" w:type="dxa"/>
          </w:tcPr>
          <w:p w14:paraId="30A7EC14" w14:textId="77777777" w:rsidR="005A2558" w:rsidRDefault="005A2558" w:rsidP="005A2558">
            <w:pPr>
              <w:pStyle w:val="charttimes"/>
              <w:jc w:val="left"/>
              <w:rPr>
                <w:rStyle w:val="Strong"/>
                <w:color w:val="FF0000"/>
                <w:sz w:val="18"/>
              </w:rPr>
            </w:pPr>
          </w:p>
          <w:p w14:paraId="17D4BB77" w14:textId="3CE58092" w:rsidR="005A2558" w:rsidRDefault="005A2558" w:rsidP="005A2558">
            <w:pPr>
              <w:pStyle w:val="charttimes"/>
              <w:rPr>
                <w:rStyle w:val="Strong"/>
                <w:b w:val="0"/>
                <w:color w:val="auto"/>
                <w:sz w:val="18"/>
              </w:rPr>
            </w:pPr>
          </w:p>
          <w:p w14:paraId="5FA64990" w14:textId="77777777" w:rsidR="00AF0519" w:rsidRPr="00B95EC0" w:rsidRDefault="00AF0519" w:rsidP="005A2558">
            <w:pPr>
              <w:pStyle w:val="charttimes"/>
              <w:rPr>
                <w:rStyle w:val="Strong"/>
                <w:b w:val="0"/>
                <w:color w:val="auto"/>
                <w:sz w:val="18"/>
              </w:rPr>
            </w:pPr>
          </w:p>
          <w:p w14:paraId="63F34A71" w14:textId="17185A19" w:rsidR="005A2558" w:rsidRPr="00476685" w:rsidRDefault="005A2558" w:rsidP="005A2558">
            <w:pPr>
              <w:pStyle w:val="charttimes"/>
              <w:rPr>
                <w:rStyle w:val="SubtleEmphasis"/>
                <w:i w:val="0"/>
                <w:iCs w:val="0"/>
                <w:color w:val="auto"/>
              </w:rPr>
            </w:pPr>
          </w:p>
        </w:tc>
        <w:tc>
          <w:tcPr>
            <w:tcW w:w="1789" w:type="dxa"/>
          </w:tcPr>
          <w:p w14:paraId="67E34318" w14:textId="77777777" w:rsidR="005A2558" w:rsidRDefault="005A2558" w:rsidP="005A2558">
            <w:pPr>
              <w:pStyle w:val="charttimes"/>
              <w:rPr>
                <w:rStyle w:val="Strong"/>
                <w:bCs w:val="0"/>
                <w:color w:val="auto"/>
                <w:sz w:val="18"/>
              </w:rPr>
            </w:pPr>
            <w:r>
              <w:rPr>
                <w:rStyle w:val="Strong"/>
                <w:bCs w:val="0"/>
                <w:color w:val="auto"/>
                <w:sz w:val="18"/>
              </w:rPr>
              <w:t>Boot Camp</w:t>
            </w:r>
          </w:p>
          <w:p w14:paraId="1491CD02" w14:textId="77777777" w:rsidR="005A2558" w:rsidRPr="000F5303" w:rsidRDefault="005A2558" w:rsidP="005A2558">
            <w:pPr>
              <w:pStyle w:val="charttimes"/>
              <w:rPr>
                <w:rStyle w:val="Strong"/>
                <w:b w:val="0"/>
                <w:bCs w:val="0"/>
                <w:color w:val="auto"/>
                <w:sz w:val="18"/>
              </w:rPr>
            </w:pPr>
            <w:r w:rsidRPr="000F5303">
              <w:rPr>
                <w:rStyle w:val="Strong"/>
                <w:b w:val="0"/>
                <w:bCs w:val="0"/>
                <w:color w:val="auto"/>
                <w:sz w:val="18"/>
              </w:rPr>
              <w:t>9:30 – 10:30 a.m.</w:t>
            </w:r>
          </w:p>
          <w:p w14:paraId="38728A23" w14:textId="77777777" w:rsidR="005A2558" w:rsidRDefault="005A2558" w:rsidP="005A2558">
            <w:pPr>
              <w:pStyle w:val="charttimes"/>
              <w:rPr>
                <w:rStyle w:val="Strong"/>
                <w:bCs w:val="0"/>
                <w:color w:val="auto"/>
                <w:sz w:val="18"/>
              </w:rPr>
            </w:pPr>
            <w:r>
              <w:rPr>
                <w:rStyle w:val="Strong"/>
                <w:b w:val="0"/>
                <w:bCs w:val="0"/>
                <w:color w:val="auto"/>
                <w:sz w:val="18"/>
              </w:rPr>
              <w:t>Barb</w:t>
            </w:r>
          </w:p>
          <w:p w14:paraId="1D2A3456" w14:textId="77777777" w:rsidR="005A2558" w:rsidRDefault="005A2558" w:rsidP="005A2558">
            <w:pPr>
              <w:pStyle w:val="charttimes"/>
              <w:jc w:val="left"/>
              <w:rPr>
                <w:rStyle w:val="Strong"/>
                <w:bCs w:val="0"/>
                <w:color w:val="auto"/>
                <w:sz w:val="18"/>
              </w:rPr>
            </w:pPr>
            <w:r>
              <w:rPr>
                <w:rStyle w:val="Strong"/>
                <w:bCs w:val="0"/>
                <w:color w:val="auto"/>
                <w:sz w:val="18"/>
              </w:rPr>
              <w:t xml:space="preserve">        </w:t>
            </w:r>
          </w:p>
          <w:p w14:paraId="772695FD" w14:textId="77777777" w:rsidR="005A2558" w:rsidRPr="00476685" w:rsidRDefault="005A2558" w:rsidP="005A2558">
            <w:pPr>
              <w:pStyle w:val="charttimes"/>
              <w:rPr>
                <w:rStyle w:val="Strong"/>
                <w:bCs w:val="0"/>
                <w:color w:val="auto"/>
                <w:sz w:val="18"/>
              </w:rPr>
            </w:pPr>
            <w:r w:rsidRPr="00476685">
              <w:rPr>
                <w:rStyle w:val="Strong"/>
                <w:bCs w:val="0"/>
                <w:color w:val="auto"/>
                <w:sz w:val="18"/>
              </w:rPr>
              <w:t>Tabata</w:t>
            </w:r>
          </w:p>
          <w:p w14:paraId="1E550772" w14:textId="77777777" w:rsidR="005A2558" w:rsidRPr="00476685" w:rsidRDefault="005A2558" w:rsidP="005A2558">
            <w:pPr>
              <w:pStyle w:val="charttimes"/>
              <w:rPr>
                <w:rStyle w:val="SubtleEmphasis"/>
                <w:i w:val="0"/>
                <w:iCs w:val="0"/>
                <w:color w:val="auto"/>
              </w:rPr>
            </w:pPr>
            <w:r w:rsidRPr="00476685">
              <w:rPr>
                <w:rStyle w:val="SubtleEmphasis"/>
                <w:i w:val="0"/>
                <w:iCs w:val="0"/>
                <w:color w:val="auto"/>
              </w:rPr>
              <w:t>6:30 – 7:30 p.m.</w:t>
            </w:r>
          </w:p>
          <w:p w14:paraId="19A5BC4C" w14:textId="3F0B4FB2" w:rsidR="005A2558" w:rsidRPr="00476685" w:rsidRDefault="005A2558" w:rsidP="005A2558">
            <w:pPr>
              <w:pStyle w:val="charttimes"/>
              <w:rPr>
                <w:rStyle w:val="SubtleEmphasis"/>
                <w:i w:val="0"/>
                <w:iCs w:val="0"/>
                <w:color w:val="auto"/>
              </w:rPr>
            </w:pPr>
            <w:r w:rsidRPr="00476685">
              <w:rPr>
                <w:rStyle w:val="SubtleEmphasis"/>
                <w:i w:val="0"/>
                <w:iCs w:val="0"/>
                <w:color w:val="auto"/>
              </w:rPr>
              <w:t>Joanne</w:t>
            </w:r>
          </w:p>
        </w:tc>
        <w:tc>
          <w:tcPr>
            <w:tcW w:w="1789" w:type="dxa"/>
          </w:tcPr>
          <w:p w14:paraId="2FFD2ABE" w14:textId="77777777" w:rsidR="005A2558" w:rsidRPr="000F5303" w:rsidRDefault="005A2558" w:rsidP="005A2558">
            <w:pPr>
              <w:pStyle w:val="charttimes"/>
              <w:rPr>
                <w:rStyle w:val="SubtleEmphasis"/>
                <w:b/>
                <w:i w:val="0"/>
                <w:iCs w:val="0"/>
                <w:color w:val="auto"/>
              </w:rPr>
            </w:pPr>
            <w:r w:rsidRPr="000F5303">
              <w:rPr>
                <w:rStyle w:val="SubtleEmphasis"/>
                <w:b/>
                <w:i w:val="0"/>
                <w:iCs w:val="0"/>
                <w:color w:val="auto"/>
              </w:rPr>
              <w:t>Sculpt &amp; Tone</w:t>
            </w:r>
          </w:p>
          <w:p w14:paraId="1E5D9504" w14:textId="77777777" w:rsidR="005A2558" w:rsidRDefault="005A2558" w:rsidP="005A2558">
            <w:pPr>
              <w:pStyle w:val="charttimes"/>
              <w:rPr>
                <w:rStyle w:val="SubtleEmphasis"/>
                <w:i w:val="0"/>
                <w:iCs w:val="0"/>
                <w:color w:val="auto"/>
              </w:rPr>
            </w:pPr>
            <w:r>
              <w:rPr>
                <w:rStyle w:val="SubtleEmphasis"/>
                <w:i w:val="0"/>
                <w:iCs w:val="0"/>
                <w:color w:val="auto"/>
              </w:rPr>
              <w:t>9:30 – 10:30 a.m.</w:t>
            </w:r>
          </w:p>
          <w:p w14:paraId="107B4CA2" w14:textId="0E852E9D" w:rsidR="005A2558" w:rsidRPr="00476685" w:rsidRDefault="005A2558" w:rsidP="00661451">
            <w:pPr>
              <w:pStyle w:val="charttimes"/>
              <w:rPr>
                <w:rStyle w:val="SubtleEmphasis"/>
                <w:i w:val="0"/>
                <w:iCs w:val="0"/>
                <w:color w:val="auto"/>
              </w:rPr>
            </w:pPr>
            <w:r>
              <w:rPr>
                <w:rStyle w:val="SubtleEmphasis"/>
                <w:i w:val="0"/>
                <w:iCs w:val="0"/>
                <w:color w:val="auto"/>
              </w:rPr>
              <w:t>Dinah</w:t>
            </w:r>
          </w:p>
        </w:tc>
        <w:tc>
          <w:tcPr>
            <w:tcW w:w="1928" w:type="dxa"/>
          </w:tcPr>
          <w:p w14:paraId="610170DD" w14:textId="77777777" w:rsidR="005A2558" w:rsidRPr="00476685" w:rsidRDefault="005A2558" w:rsidP="005A2558">
            <w:pPr>
              <w:pStyle w:val="charttimes"/>
              <w:rPr>
                <w:rStyle w:val="Strong"/>
                <w:bCs w:val="0"/>
                <w:color w:val="auto"/>
                <w:sz w:val="18"/>
              </w:rPr>
            </w:pPr>
            <w:r w:rsidRPr="00476685">
              <w:rPr>
                <w:rStyle w:val="Strong"/>
                <w:bCs w:val="0"/>
                <w:color w:val="auto"/>
                <w:sz w:val="18"/>
              </w:rPr>
              <w:t>Step</w:t>
            </w:r>
          </w:p>
          <w:p w14:paraId="0F53AE6C" w14:textId="77777777" w:rsidR="005A2558" w:rsidRPr="00476685" w:rsidRDefault="005A2558" w:rsidP="005A2558">
            <w:pPr>
              <w:pStyle w:val="charttimes"/>
              <w:rPr>
                <w:rStyle w:val="SubtleEmphasis"/>
                <w:i w:val="0"/>
                <w:iCs w:val="0"/>
                <w:color w:val="auto"/>
              </w:rPr>
            </w:pPr>
            <w:r w:rsidRPr="00476685">
              <w:rPr>
                <w:rStyle w:val="SubtleEmphasis"/>
                <w:i w:val="0"/>
                <w:iCs w:val="0"/>
                <w:color w:val="auto"/>
              </w:rPr>
              <w:t>9:30</w:t>
            </w:r>
            <w:r>
              <w:rPr>
                <w:rStyle w:val="SubtleEmphasis"/>
                <w:i w:val="0"/>
                <w:iCs w:val="0"/>
                <w:color w:val="auto"/>
              </w:rPr>
              <w:t xml:space="preserve"> </w:t>
            </w:r>
            <w:r w:rsidRPr="00476685">
              <w:rPr>
                <w:rStyle w:val="SubtleEmphasis"/>
                <w:i w:val="0"/>
                <w:iCs w:val="0"/>
                <w:color w:val="auto"/>
              </w:rPr>
              <w:t>– 10:30 a.m.</w:t>
            </w:r>
          </w:p>
          <w:p w14:paraId="2592D542" w14:textId="612534DB" w:rsidR="005A2558" w:rsidRDefault="005A2558" w:rsidP="005A2558">
            <w:pPr>
              <w:pStyle w:val="charttimes"/>
              <w:rPr>
                <w:rStyle w:val="SubtleEmphasis"/>
                <w:i w:val="0"/>
                <w:iCs w:val="0"/>
                <w:color w:val="auto"/>
              </w:rPr>
            </w:pPr>
            <w:r w:rsidRPr="00D93D0B">
              <w:rPr>
                <w:rStyle w:val="SubtleEmphasis"/>
                <w:i w:val="0"/>
                <w:iCs w:val="0"/>
                <w:color w:val="auto"/>
              </w:rPr>
              <w:t>Joanne/Hong</w:t>
            </w:r>
          </w:p>
          <w:p w14:paraId="31461C4C" w14:textId="77777777" w:rsidR="005A2558" w:rsidRPr="00476685" w:rsidRDefault="005A2558" w:rsidP="005A2558">
            <w:pPr>
              <w:pStyle w:val="charttimes"/>
              <w:jc w:val="left"/>
              <w:rPr>
                <w:rStyle w:val="SubtleEmphasis"/>
                <w:i w:val="0"/>
                <w:iCs w:val="0"/>
                <w:color w:val="auto"/>
              </w:rPr>
            </w:pPr>
          </w:p>
        </w:tc>
      </w:tr>
      <w:tr w:rsidR="00CA28DC" w:rsidRPr="00476685" w14:paraId="45BE3DEA" w14:textId="77777777" w:rsidTr="000F3C09">
        <w:trPr>
          <w:trHeight w:val="3167"/>
        </w:trPr>
        <w:tc>
          <w:tcPr>
            <w:tcW w:w="2366" w:type="dxa"/>
            <w:tcMar>
              <w:left w:w="72" w:type="dxa"/>
              <w:right w:w="72" w:type="dxa"/>
            </w:tcMar>
            <w:vAlign w:val="center"/>
          </w:tcPr>
          <w:p w14:paraId="617320CD" w14:textId="77777777" w:rsidR="00CA28DC" w:rsidRPr="00A61C13" w:rsidRDefault="00CA28DC" w:rsidP="00CA28DC">
            <w:pPr>
              <w:pStyle w:val="Subtitle"/>
            </w:pPr>
            <w:r>
              <w:rPr>
                <w:rStyle w:val="Strong"/>
                <w:b/>
                <w:bCs w:val="0"/>
              </w:rPr>
              <w:t>Ed S</w:t>
            </w:r>
            <w:r w:rsidRPr="00476685">
              <w:rPr>
                <w:rStyle w:val="Strong"/>
                <w:b/>
                <w:bCs w:val="0"/>
              </w:rPr>
              <w:t>ackfield Fitness Centre and Indoor Track</w:t>
            </w:r>
          </w:p>
          <w:p w14:paraId="58DB5C57" w14:textId="501BAB63" w:rsidR="00CA28DC" w:rsidRPr="00D900E0" w:rsidRDefault="00CA28DC" w:rsidP="00CA28DC">
            <w:pPr>
              <w:rPr>
                <w:sz w:val="18"/>
                <w:szCs w:val="18"/>
              </w:rPr>
            </w:pPr>
            <w:r w:rsidRPr="00D900E0">
              <w:rPr>
                <w:rFonts w:eastAsia="Arial" w:cs="Times New Roman"/>
                <w:color w:val="FF0000"/>
                <w:sz w:val="18"/>
                <w:szCs w:val="18"/>
              </w:rPr>
              <w:t>*</w:t>
            </w:r>
            <w:r w:rsidR="00D02AD0">
              <w:rPr>
                <w:rFonts w:eastAsia="Arial" w:cs="Times New Roman"/>
                <w:color w:val="FF0000"/>
                <w:sz w:val="18"/>
                <w:szCs w:val="18"/>
              </w:rPr>
              <w:t>R</w:t>
            </w:r>
            <w:r w:rsidRPr="00D900E0">
              <w:rPr>
                <w:rFonts w:eastAsia="Arial" w:cs="Times New Roman"/>
                <w:color w:val="FF0000"/>
                <w:sz w:val="18"/>
                <w:szCs w:val="18"/>
              </w:rPr>
              <w:t>egistration is required</w:t>
            </w:r>
            <w:r w:rsidRPr="00D900E0">
              <w:rPr>
                <w:sz w:val="18"/>
                <w:szCs w:val="18"/>
              </w:rPr>
              <w:t xml:space="preserve">   </w:t>
            </w:r>
          </w:p>
          <w:p w14:paraId="727248A0" w14:textId="77777777" w:rsidR="00CA28DC" w:rsidRPr="00637365" w:rsidRDefault="00CA28DC" w:rsidP="00CA28DC"/>
        </w:tc>
        <w:tc>
          <w:tcPr>
            <w:tcW w:w="1880" w:type="dxa"/>
          </w:tcPr>
          <w:p w14:paraId="0C95B4AC"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6640DEC8" w14:textId="7D4C4EA0" w:rsidR="00CA28DC" w:rsidRPr="00476685" w:rsidRDefault="00F17D01" w:rsidP="00CA28DC">
            <w:pPr>
              <w:pStyle w:val="charttimes"/>
              <w:rPr>
                <w:rStyle w:val="SubtleEmphasis"/>
                <w:i w:val="0"/>
                <w:iCs w:val="0"/>
                <w:color w:val="auto"/>
              </w:rPr>
            </w:pPr>
            <w:r w:rsidRPr="00F17D01">
              <w:rPr>
                <w:rStyle w:val="SubtleEmphasis"/>
                <w:i w:val="0"/>
                <w:iCs w:val="0"/>
                <w:color w:val="auto"/>
              </w:rPr>
              <w:t>7:30</w:t>
            </w:r>
            <w:r w:rsidR="00CA28DC" w:rsidRPr="00F17D01">
              <w:rPr>
                <w:rStyle w:val="SubtleEmphasis"/>
                <w:i w:val="0"/>
                <w:iCs w:val="0"/>
                <w:color w:val="auto"/>
              </w:rPr>
              <w:t xml:space="preserve"> </w:t>
            </w:r>
            <w:r w:rsidR="00CA28DC" w:rsidRPr="00476685">
              <w:rPr>
                <w:rStyle w:val="SubtleEmphasis"/>
                <w:i w:val="0"/>
                <w:iCs w:val="0"/>
                <w:color w:val="auto"/>
              </w:rPr>
              <w:t>– 9 a.m.</w:t>
            </w:r>
          </w:p>
          <w:p w14:paraId="61AF969D" w14:textId="77777777"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1785615D" w14:textId="77777777" w:rsidR="00C81964" w:rsidRPr="00C81964" w:rsidRDefault="00C81964" w:rsidP="00CA28DC">
            <w:pPr>
              <w:pStyle w:val="charttimes"/>
              <w:rPr>
                <w:rStyle w:val="SubtleEmphasis"/>
                <w:i w:val="0"/>
                <w:iCs w:val="0"/>
                <w:color w:val="auto"/>
                <w:sz w:val="6"/>
                <w:szCs w:val="6"/>
              </w:rPr>
            </w:pPr>
          </w:p>
          <w:p w14:paraId="2831FDD2" w14:textId="77777777" w:rsidR="00CA28DC" w:rsidRPr="00C81964" w:rsidRDefault="00CA28DC" w:rsidP="00CA28DC">
            <w:pPr>
              <w:jc w:val="center"/>
              <w:rPr>
                <w:color w:val="FF0000"/>
                <w:sz w:val="18"/>
                <w:szCs w:val="16"/>
              </w:rPr>
            </w:pPr>
            <w:r w:rsidRPr="00C81964">
              <w:rPr>
                <w:b/>
                <w:bCs/>
                <w:color w:val="FF0000"/>
                <w:sz w:val="18"/>
                <w:szCs w:val="16"/>
              </w:rPr>
              <w:t>Yoga*</w:t>
            </w:r>
          </w:p>
          <w:p w14:paraId="20E333A3" w14:textId="77777777" w:rsidR="00CA28DC" w:rsidRPr="00F07A31" w:rsidRDefault="00CA28DC" w:rsidP="00CA28DC">
            <w:pPr>
              <w:jc w:val="center"/>
              <w:rPr>
                <w:color w:val="auto"/>
                <w:sz w:val="18"/>
                <w:szCs w:val="18"/>
              </w:rPr>
            </w:pPr>
            <w:r w:rsidRPr="00F07A31">
              <w:rPr>
                <w:color w:val="auto"/>
                <w:sz w:val="18"/>
                <w:szCs w:val="18"/>
              </w:rPr>
              <w:t>9:30 – 10:30 a.m.</w:t>
            </w:r>
          </w:p>
          <w:p w14:paraId="4740BF98" w14:textId="77777777" w:rsidR="00CA28DC" w:rsidRDefault="00CA28DC" w:rsidP="00CA28DC">
            <w:pPr>
              <w:jc w:val="center"/>
              <w:rPr>
                <w:color w:val="auto"/>
                <w:sz w:val="18"/>
                <w:szCs w:val="18"/>
              </w:rPr>
            </w:pPr>
            <w:r w:rsidRPr="00F07A31">
              <w:rPr>
                <w:color w:val="auto"/>
                <w:sz w:val="18"/>
                <w:szCs w:val="18"/>
              </w:rPr>
              <w:t>Tatiana</w:t>
            </w:r>
          </w:p>
          <w:p w14:paraId="38B0ABFA" w14:textId="77777777" w:rsidR="00C81964" w:rsidRPr="00C81964" w:rsidRDefault="00C81964" w:rsidP="00CA28DC">
            <w:pPr>
              <w:jc w:val="center"/>
              <w:rPr>
                <w:color w:val="auto"/>
                <w:sz w:val="6"/>
                <w:szCs w:val="6"/>
              </w:rPr>
            </w:pPr>
          </w:p>
          <w:p w14:paraId="1A02F9B8" w14:textId="77777777" w:rsidR="00CA28DC" w:rsidRPr="00C81964" w:rsidRDefault="00CA28DC" w:rsidP="00CA28DC">
            <w:pPr>
              <w:jc w:val="center"/>
              <w:rPr>
                <w:color w:val="FF0000"/>
                <w:sz w:val="18"/>
                <w:szCs w:val="16"/>
              </w:rPr>
            </w:pPr>
            <w:r w:rsidRPr="00C81964">
              <w:rPr>
                <w:b/>
                <w:bCs/>
                <w:color w:val="FF0000"/>
                <w:sz w:val="18"/>
                <w:szCs w:val="16"/>
              </w:rPr>
              <w:t>Family Yoga*</w:t>
            </w:r>
          </w:p>
          <w:p w14:paraId="7F32D6F7" w14:textId="77777777" w:rsidR="00CA28DC" w:rsidRPr="00F07A31" w:rsidRDefault="00CA28DC" w:rsidP="00CA28DC">
            <w:pPr>
              <w:jc w:val="center"/>
              <w:rPr>
                <w:color w:val="auto"/>
                <w:sz w:val="18"/>
                <w:szCs w:val="18"/>
              </w:rPr>
            </w:pPr>
            <w:r w:rsidRPr="00F07A31">
              <w:rPr>
                <w:color w:val="auto"/>
                <w:sz w:val="18"/>
                <w:szCs w:val="18"/>
              </w:rPr>
              <w:t>10:45 - 11:45 a.m.</w:t>
            </w:r>
          </w:p>
          <w:p w14:paraId="5DE1ACD7" w14:textId="5C6DBABD" w:rsidR="00CA28DC" w:rsidRPr="007152B3" w:rsidRDefault="00CA28DC" w:rsidP="00CA28DC">
            <w:pPr>
              <w:pStyle w:val="charttimes"/>
              <w:rPr>
                <w:rStyle w:val="SubtleEmphasis"/>
                <w:i w:val="0"/>
                <w:iCs w:val="0"/>
                <w:color w:val="auto"/>
              </w:rPr>
            </w:pPr>
            <w:r w:rsidRPr="007152B3">
              <w:rPr>
                <w:rFonts w:asciiTheme="minorHAnsi" w:hAnsiTheme="minorHAnsi"/>
              </w:rPr>
              <w:t>Tatiana</w:t>
            </w:r>
          </w:p>
        </w:tc>
        <w:tc>
          <w:tcPr>
            <w:tcW w:w="1789" w:type="dxa"/>
          </w:tcPr>
          <w:p w14:paraId="78A1CBFC"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721B6EE4" w14:textId="1246479D" w:rsidR="00CA28DC" w:rsidRPr="00476685" w:rsidRDefault="00CA28DC" w:rsidP="00CA28DC">
            <w:pPr>
              <w:pStyle w:val="charttimes"/>
              <w:rPr>
                <w:rStyle w:val="SubtleEmphasis"/>
                <w:i w:val="0"/>
                <w:iCs w:val="0"/>
                <w:color w:val="auto"/>
              </w:rPr>
            </w:pPr>
            <w:r w:rsidRPr="00476685">
              <w:rPr>
                <w:rStyle w:val="SubtleEmphasis"/>
                <w:i w:val="0"/>
                <w:iCs w:val="0"/>
                <w:color w:val="auto"/>
              </w:rPr>
              <w:t>7</w:t>
            </w:r>
            <w:r w:rsidR="00FA630F">
              <w:rPr>
                <w:rStyle w:val="SubtleEmphasis"/>
                <w:i w:val="0"/>
                <w:iCs w:val="0"/>
                <w:color w:val="auto"/>
              </w:rPr>
              <w:t xml:space="preserve"> </w:t>
            </w:r>
            <w:r w:rsidRPr="00476685">
              <w:rPr>
                <w:rStyle w:val="SubtleEmphasis"/>
                <w:i w:val="0"/>
                <w:iCs w:val="0"/>
                <w:color w:val="auto"/>
              </w:rPr>
              <w:t>– 9 a.m.</w:t>
            </w:r>
          </w:p>
          <w:p w14:paraId="217A13D8" w14:textId="77777777"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2913CF62" w14:textId="77777777" w:rsidR="00C81964" w:rsidRPr="00C81964" w:rsidRDefault="00C81964" w:rsidP="00CA28DC">
            <w:pPr>
              <w:pStyle w:val="charttimes"/>
              <w:rPr>
                <w:rStyle w:val="Strong"/>
                <w:b w:val="0"/>
                <w:bCs w:val="0"/>
                <w:color w:val="auto"/>
                <w:sz w:val="6"/>
                <w:szCs w:val="6"/>
              </w:rPr>
            </w:pPr>
          </w:p>
          <w:p w14:paraId="6358186A" w14:textId="77777777" w:rsidR="00CA28DC" w:rsidRPr="00476685" w:rsidRDefault="00CA28DC" w:rsidP="00CA28DC">
            <w:pPr>
              <w:pStyle w:val="charttimes"/>
              <w:rPr>
                <w:rStyle w:val="Strong"/>
                <w:bCs w:val="0"/>
                <w:color w:val="auto"/>
                <w:sz w:val="18"/>
              </w:rPr>
            </w:pPr>
            <w:r w:rsidRPr="00476685">
              <w:rPr>
                <w:rStyle w:val="Strong"/>
                <w:bCs w:val="0"/>
                <w:color w:val="auto"/>
                <w:sz w:val="18"/>
              </w:rPr>
              <w:t>ABC’S</w:t>
            </w:r>
          </w:p>
          <w:p w14:paraId="45AD7745"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9:30- 10:30 a.m.</w:t>
            </w:r>
          </w:p>
          <w:p w14:paraId="2AC566F6"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Barb</w:t>
            </w:r>
          </w:p>
          <w:p w14:paraId="720BBD7C" w14:textId="77777777" w:rsidR="00CA28DC" w:rsidRPr="000F3C09" w:rsidRDefault="00CA28DC" w:rsidP="00CA28DC">
            <w:pPr>
              <w:pStyle w:val="charttimes"/>
              <w:rPr>
                <w:rStyle w:val="SubtleEmphasis"/>
                <w:i w:val="0"/>
                <w:iCs w:val="0"/>
                <w:color w:val="auto"/>
                <w:sz w:val="6"/>
                <w:szCs w:val="6"/>
              </w:rPr>
            </w:pPr>
          </w:p>
          <w:p w14:paraId="4771413F" w14:textId="09F8C76B" w:rsidR="00CA28DC" w:rsidRPr="00D24A24" w:rsidRDefault="00CA28DC" w:rsidP="00CA28DC">
            <w:pPr>
              <w:pStyle w:val="charttimes"/>
              <w:rPr>
                <w:rStyle w:val="SubtleEmphasis"/>
                <w:b/>
                <w:i w:val="0"/>
                <w:iCs w:val="0"/>
                <w:color w:val="auto"/>
              </w:rPr>
            </w:pPr>
            <w:r>
              <w:rPr>
                <w:rStyle w:val="SubtleEmphasis"/>
                <w:b/>
                <w:i w:val="0"/>
                <w:iCs w:val="0"/>
                <w:color w:val="auto"/>
              </w:rPr>
              <w:t>D</w:t>
            </w:r>
            <w:r w:rsidRPr="003C3EB1">
              <w:rPr>
                <w:rStyle w:val="SubtleEmphasis"/>
                <w:b/>
                <w:i w:val="0"/>
                <w:iCs w:val="0"/>
                <w:color w:val="auto"/>
              </w:rPr>
              <w:t xml:space="preserve">ance </w:t>
            </w:r>
            <w:r w:rsidRPr="00D24A24">
              <w:rPr>
                <w:rStyle w:val="SubtleEmphasis"/>
                <w:b/>
                <w:i w:val="0"/>
                <w:iCs w:val="0"/>
                <w:color w:val="auto"/>
              </w:rPr>
              <w:t xml:space="preserve">&amp; Burn </w:t>
            </w:r>
          </w:p>
          <w:p w14:paraId="5EE0E9D2" w14:textId="77777777" w:rsidR="00CA28DC" w:rsidRDefault="00CA28DC" w:rsidP="00CA28DC">
            <w:pPr>
              <w:pStyle w:val="charttimes"/>
              <w:rPr>
                <w:rStyle w:val="SubtleEmphasis"/>
                <w:i w:val="0"/>
                <w:iCs w:val="0"/>
                <w:color w:val="auto"/>
              </w:rPr>
            </w:pPr>
            <w:r>
              <w:rPr>
                <w:rStyle w:val="SubtleEmphasis"/>
                <w:i w:val="0"/>
                <w:iCs w:val="0"/>
                <w:color w:val="auto"/>
              </w:rPr>
              <w:t>12:20 – 1 p.m.</w:t>
            </w:r>
          </w:p>
          <w:p w14:paraId="7577189E" w14:textId="77777777" w:rsidR="00CA28DC" w:rsidRPr="003C3EB1" w:rsidRDefault="00CA28DC" w:rsidP="00CA28DC">
            <w:pPr>
              <w:pStyle w:val="charttimes"/>
              <w:rPr>
                <w:rStyle w:val="SubtleEmphasis"/>
                <w:i w:val="0"/>
                <w:iCs w:val="0"/>
                <w:color w:val="auto"/>
              </w:rPr>
            </w:pPr>
            <w:r w:rsidRPr="003C3EB1">
              <w:rPr>
                <w:rStyle w:val="SubtleEmphasis"/>
                <w:i w:val="0"/>
                <w:iCs w:val="0"/>
                <w:color w:val="auto"/>
              </w:rPr>
              <w:t>Farnoush</w:t>
            </w:r>
          </w:p>
          <w:p w14:paraId="74F864D9" w14:textId="77777777" w:rsidR="00CA28DC" w:rsidRDefault="00CA28DC" w:rsidP="00CA28DC">
            <w:pPr>
              <w:pStyle w:val="charttimes"/>
              <w:rPr>
                <w:rStyle w:val="SubtleEmphasis"/>
                <w:i w:val="0"/>
                <w:iCs w:val="0"/>
                <w:color w:val="auto"/>
                <w:sz w:val="6"/>
                <w:szCs w:val="6"/>
              </w:rPr>
            </w:pPr>
          </w:p>
          <w:p w14:paraId="1320DC0D" w14:textId="77777777" w:rsidR="00935D2E" w:rsidRPr="000F3C09" w:rsidRDefault="00935D2E" w:rsidP="00CA28DC">
            <w:pPr>
              <w:pStyle w:val="charttimes"/>
              <w:rPr>
                <w:rStyle w:val="SubtleEmphasis"/>
                <w:i w:val="0"/>
                <w:iCs w:val="0"/>
                <w:color w:val="auto"/>
                <w:sz w:val="6"/>
                <w:szCs w:val="6"/>
              </w:rPr>
            </w:pPr>
          </w:p>
          <w:p w14:paraId="709BCF38" w14:textId="77777777" w:rsidR="00512924" w:rsidRDefault="00512924" w:rsidP="00CA28DC">
            <w:pPr>
              <w:pStyle w:val="charttimes"/>
              <w:rPr>
                <w:rStyle w:val="SubtleEmphasis"/>
                <w:b/>
                <w:i w:val="0"/>
                <w:iCs w:val="0"/>
                <w:color w:val="auto"/>
              </w:rPr>
            </w:pPr>
          </w:p>
          <w:p w14:paraId="010D3170" w14:textId="77777777" w:rsidR="00512924" w:rsidRDefault="00512924" w:rsidP="00CA28DC">
            <w:pPr>
              <w:pStyle w:val="charttimes"/>
              <w:rPr>
                <w:rStyle w:val="SubtleEmphasis"/>
                <w:b/>
              </w:rPr>
            </w:pPr>
          </w:p>
          <w:p w14:paraId="76A52BD0" w14:textId="77777777" w:rsidR="00512924" w:rsidRDefault="00512924" w:rsidP="00CA28DC">
            <w:pPr>
              <w:pStyle w:val="charttimes"/>
              <w:rPr>
                <w:rStyle w:val="SubtleEmphasis"/>
                <w:b/>
                <w:sz w:val="6"/>
                <w:szCs w:val="6"/>
              </w:rPr>
            </w:pPr>
          </w:p>
          <w:p w14:paraId="0588F11B" w14:textId="77777777" w:rsidR="00C81964" w:rsidRDefault="00C81964" w:rsidP="00CA28DC">
            <w:pPr>
              <w:pStyle w:val="charttimes"/>
              <w:rPr>
                <w:rStyle w:val="SubtleEmphasis"/>
                <w:b/>
                <w:sz w:val="6"/>
                <w:szCs w:val="6"/>
              </w:rPr>
            </w:pPr>
          </w:p>
          <w:p w14:paraId="2F27309D" w14:textId="77777777" w:rsidR="00C81964" w:rsidRDefault="00C81964" w:rsidP="00CA28DC">
            <w:pPr>
              <w:pStyle w:val="charttimes"/>
              <w:rPr>
                <w:rStyle w:val="SubtleEmphasis"/>
                <w:b/>
                <w:sz w:val="6"/>
                <w:szCs w:val="6"/>
              </w:rPr>
            </w:pPr>
          </w:p>
          <w:p w14:paraId="20308630" w14:textId="77777777" w:rsidR="00C81964" w:rsidRPr="00C81964" w:rsidRDefault="00C81964" w:rsidP="00CA28DC">
            <w:pPr>
              <w:pStyle w:val="charttimes"/>
              <w:rPr>
                <w:rStyle w:val="SubtleEmphasis"/>
                <w:b/>
                <w:sz w:val="6"/>
                <w:szCs w:val="6"/>
              </w:rPr>
            </w:pPr>
          </w:p>
          <w:p w14:paraId="5ED010F9" w14:textId="722E55F9" w:rsidR="00CA28DC" w:rsidRPr="00EE1040" w:rsidRDefault="00CA28DC" w:rsidP="00CA28DC">
            <w:pPr>
              <w:pStyle w:val="charttimes"/>
              <w:rPr>
                <w:rStyle w:val="SubtleEmphasis"/>
                <w:b/>
                <w:i w:val="0"/>
                <w:iCs w:val="0"/>
                <w:color w:val="FF0000"/>
              </w:rPr>
            </w:pPr>
            <w:r>
              <w:rPr>
                <w:rStyle w:val="SubtleEmphasis"/>
                <w:b/>
                <w:i w:val="0"/>
                <w:iCs w:val="0"/>
                <w:color w:val="FF0000"/>
              </w:rPr>
              <w:t>Pilates</w:t>
            </w:r>
            <w:r w:rsidRPr="00EE1040">
              <w:rPr>
                <w:rStyle w:val="SubtleEmphasis"/>
                <w:b/>
                <w:i w:val="0"/>
                <w:iCs w:val="0"/>
                <w:color w:val="FF0000"/>
              </w:rPr>
              <w:t>*</w:t>
            </w:r>
          </w:p>
          <w:p w14:paraId="6F27FD37" w14:textId="77777777" w:rsidR="00CA28DC" w:rsidRDefault="00CA28DC" w:rsidP="00CA28DC">
            <w:pPr>
              <w:pStyle w:val="charttimes"/>
              <w:rPr>
                <w:rStyle w:val="SubtleEmphasis"/>
                <w:i w:val="0"/>
                <w:iCs w:val="0"/>
                <w:color w:val="auto"/>
              </w:rPr>
            </w:pPr>
            <w:r>
              <w:rPr>
                <w:rStyle w:val="SubtleEmphasis"/>
                <w:i w:val="0"/>
                <w:iCs w:val="0"/>
                <w:color w:val="auto"/>
              </w:rPr>
              <w:t>7 – 8 p.m.</w:t>
            </w:r>
          </w:p>
          <w:p w14:paraId="21DF0C3C" w14:textId="7AE58A1D" w:rsidR="00CA28DC" w:rsidRPr="002D3CAB" w:rsidRDefault="00585780" w:rsidP="00CA28DC">
            <w:pPr>
              <w:pStyle w:val="charttimes"/>
              <w:rPr>
                <w:rStyle w:val="SubtleEmphasis"/>
                <w:bCs/>
                <w:i w:val="0"/>
                <w:iCs w:val="0"/>
                <w:color w:val="auto"/>
              </w:rPr>
            </w:pPr>
            <w:r>
              <w:rPr>
                <w:rStyle w:val="SubtleEmphasis"/>
                <w:bCs/>
                <w:i w:val="0"/>
                <w:iCs w:val="0"/>
                <w:color w:val="auto"/>
              </w:rPr>
              <w:t>Debby</w:t>
            </w:r>
          </w:p>
        </w:tc>
        <w:tc>
          <w:tcPr>
            <w:tcW w:w="1789" w:type="dxa"/>
          </w:tcPr>
          <w:p w14:paraId="6C2A223C"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2770505C" w14:textId="773A4A6E" w:rsidR="00CA28DC" w:rsidRPr="00476685" w:rsidRDefault="00CA28DC" w:rsidP="00CA28DC">
            <w:pPr>
              <w:pStyle w:val="charttimes"/>
              <w:rPr>
                <w:rStyle w:val="SubtleEmphasis"/>
                <w:i w:val="0"/>
                <w:iCs w:val="0"/>
                <w:color w:val="auto"/>
              </w:rPr>
            </w:pPr>
            <w:r w:rsidRPr="00476685">
              <w:rPr>
                <w:rStyle w:val="SubtleEmphasis"/>
                <w:i w:val="0"/>
                <w:iCs w:val="0"/>
                <w:color w:val="auto"/>
              </w:rPr>
              <w:t>7</w:t>
            </w:r>
            <w:r w:rsidR="00FA630F">
              <w:rPr>
                <w:rStyle w:val="SubtleEmphasis"/>
                <w:i w:val="0"/>
                <w:iCs w:val="0"/>
                <w:color w:val="auto"/>
              </w:rPr>
              <w:t xml:space="preserve"> </w:t>
            </w:r>
            <w:r w:rsidRPr="00476685">
              <w:rPr>
                <w:rStyle w:val="SubtleEmphasis"/>
                <w:i w:val="0"/>
                <w:iCs w:val="0"/>
                <w:color w:val="auto"/>
              </w:rPr>
              <w:t>– 9 a.m.</w:t>
            </w:r>
          </w:p>
          <w:p w14:paraId="1AC796F1" w14:textId="77777777"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6C3FC095" w14:textId="77777777" w:rsidR="00C81964" w:rsidRPr="00C81964" w:rsidRDefault="00C81964" w:rsidP="00CA28DC">
            <w:pPr>
              <w:pStyle w:val="charttimes"/>
              <w:rPr>
                <w:rStyle w:val="Strong"/>
                <w:b w:val="0"/>
                <w:bCs w:val="0"/>
                <w:color w:val="auto"/>
                <w:sz w:val="6"/>
                <w:szCs w:val="6"/>
              </w:rPr>
            </w:pPr>
          </w:p>
          <w:p w14:paraId="75F653E5" w14:textId="77777777" w:rsidR="00CA28DC" w:rsidRPr="00476685" w:rsidRDefault="00CA28DC" w:rsidP="00CA28DC">
            <w:pPr>
              <w:pStyle w:val="charttimes"/>
              <w:rPr>
                <w:rStyle w:val="Strong"/>
                <w:bCs w:val="0"/>
                <w:color w:val="auto"/>
                <w:sz w:val="18"/>
              </w:rPr>
            </w:pPr>
            <w:r w:rsidRPr="00476685">
              <w:rPr>
                <w:rStyle w:val="Strong"/>
                <w:bCs w:val="0"/>
                <w:color w:val="auto"/>
                <w:sz w:val="18"/>
              </w:rPr>
              <w:t>Body Blast</w:t>
            </w:r>
          </w:p>
          <w:p w14:paraId="05FD68D0" w14:textId="77777777" w:rsidR="00CA28DC" w:rsidRPr="00476685" w:rsidRDefault="00CA28DC" w:rsidP="00CA28DC">
            <w:pPr>
              <w:pStyle w:val="charttimes"/>
              <w:rPr>
                <w:rStyle w:val="SubtleEmphasis"/>
                <w:i w:val="0"/>
                <w:iCs w:val="0"/>
                <w:color w:val="auto"/>
              </w:rPr>
            </w:pPr>
            <w:r>
              <w:rPr>
                <w:rStyle w:val="SubtleEmphasis"/>
                <w:i w:val="0"/>
                <w:iCs w:val="0"/>
                <w:color w:val="auto"/>
              </w:rPr>
              <w:t>9:30 – 10:30</w:t>
            </w:r>
            <w:r w:rsidRPr="00476685">
              <w:rPr>
                <w:rStyle w:val="SubtleEmphasis"/>
                <w:i w:val="0"/>
                <w:iCs w:val="0"/>
                <w:color w:val="auto"/>
              </w:rPr>
              <w:t xml:space="preserve"> a.m.</w:t>
            </w:r>
          </w:p>
          <w:p w14:paraId="65AAA756"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Dinah</w:t>
            </w:r>
          </w:p>
          <w:p w14:paraId="5EE27BC9" w14:textId="77777777" w:rsidR="00CA28DC" w:rsidRPr="00476685" w:rsidRDefault="00CA28DC" w:rsidP="00CA28DC">
            <w:pPr>
              <w:pStyle w:val="charttimes"/>
              <w:rPr>
                <w:rStyle w:val="SubtleEmphasis"/>
                <w:i w:val="0"/>
                <w:iCs w:val="0"/>
                <w:color w:val="auto"/>
              </w:rPr>
            </w:pPr>
          </w:p>
          <w:p w14:paraId="31B3BD4A" w14:textId="77777777" w:rsidR="00CA28DC" w:rsidRDefault="00CA28DC" w:rsidP="00CA28DC">
            <w:pPr>
              <w:pStyle w:val="charttimes"/>
              <w:rPr>
                <w:rStyle w:val="Strong"/>
                <w:bCs w:val="0"/>
                <w:color w:val="auto"/>
                <w:sz w:val="18"/>
              </w:rPr>
            </w:pPr>
          </w:p>
          <w:p w14:paraId="57718F9B" w14:textId="77777777" w:rsidR="00CA28DC" w:rsidRDefault="00CA28DC" w:rsidP="00CA28DC">
            <w:pPr>
              <w:pStyle w:val="charttimes"/>
              <w:jc w:val="left"/>
              <w:rPr>
                <w:rStyle w:val="Strong"/>
                <w:bCs w:val="0"/>
                <w:color w:val="auto"/>
                <w:sz w:val="6"/>
                <w:szCs w:val="6"/>
              </w:rPr>
            </w:pPr>
          </w:p>
          <w:p w14:paraId="3A9F1157" w14:textId="77777777" w:rsidR="00CA28DC" w:rsidRDefault="00CA28DC" w:rsidP="00CA28DC">
            <w:pPr>
              <w:pStyle w:val="charttimes"/>
              <w:jc w:val="left"/>
              <w:rPr>
                <w:rStyle w:val="Strong"/>
                <w:sz w:val="6"/>
                <w:szCs w:val="6"/>
              </w:rPr>
            </w:pPr>
          </w:p>
          <w:p w14:paraId="0368FCE4" w14:textId="77777777" w:rsidR="00CA28DC" w:rsidRDefault="00CA28DC" w:rsidP="00CA28DC">
            <w:pPr>
              <w:pStyle w:val="charttimes"/>
              <w:jc w:val="left"/>
              <w:rPr>
                <w:rStyle w:val="Strong"/>
                <w:sz w:val="6"/>
                <w:szCs w:val="6"/>
              </w:rPr>
            </w:pPr>
          </w:p>
          <w:p w14:paraId="6DBA78D6" w14:textId="77777777" w:rsidR="00CA28DC" w:rsidRDefault="00CA28DC" w:rsidP="00CA28DC">
            <w:pPr>
              <w:pStyle w:val="charttimes"/>
              <w:jc w:val="left"/>
              <w:rPr>
                <w:rStyle w:val="Strong"/>
                <w:sz w:val="6"/>
                <w:szCs w:val="6"/>
              </w:rPr>
            </w:pPr>
          </w:p>
          <w:p w14:paraId="785F8DCA" w14:textId="77777777" w:rsidR="00C81964" w:rsidRDefault="00C81964" w:rsidP="00CA28DC">
            <w:pPr>
              <w:pStyle w:val="charttimes"/>
              <w:jc w:val="left"/>
              <w:rPr>
                <w:rStyle w:val="Strong"/>
                <w:sz w:val="6"/>
                <w:szCs w:val="6"/>
              </w:rPr>
            </w:pPr>
          </w:p>
          <w:p w14:paraId="27718FA7" w14:textId="77777777" w:rsidR="00C81964" w:rsidRDefault="00C81964" w:rsidP="00CA28DC">
            <w:pPr>
              <w:pStyle w:val="charttimes"/>
              <w:jc w:val="left"/>
              <w:rPr>
                <w:rStyle w:val="Strong"/>
                <w:sz w:val="6"/>
                <w:szCs w:val="6"/>
              </w:rPr>
            </w:pPr>
          </w:p>
          <w:p w14:paraId="3E159AEE" w14:textId="77777777" w:rsidR="002B3F4F" w:rsidRPr="00476685" w:rsidRDefault="002B3F4F" w:rsidP="002B3F4F">
            <w:pPr>
              <w:pStyle w:val="charttimes"/>
              <w:rPr>
                <w:rStyle w:val="Strong"/>
                <w:bCs w:val="0"/>
                <w:color w:val="auto"/>
                <w:sz w:val="18"/>
              </w:rPr>
            </w:pPr>
            <w:proofErr w:type="spellStart"/>
            <w:r w:rsidRPr="00476685">
              <w:rPr>
                <w:rStyle w:val="Strong"/>
                <w:bCs w:val="0"/>
                <w:color w:val="auto"/>
                <w:sz w:val="18"/>
              </w:rPr>
              <w:t>CycleFit</w:t>
            </w:r>
            <w:proofErr w:type="spellEnd"/>
          </w:p>
          <w:p w14:paraId="0F43139C" w14:textId="77777777" w:rsidR="00512924" w:rsidRDefault="00512924" w:rsidP="00512924">
            <w:pPr>
              <w:pStyle w:val="charttimes"/>
              <w:rPr>
                <w:rStyle w:val="SubtleEmphasis"/>
                <w:i w:val="0"/>
                <w:iCs w:val="0"/>
                <w:color w:val="auto"/>
              </w:rPr>
            </w:pPr>
            <w:r>
              <w:rPr>
                <w:rStyle w:val="SubtleEmphasis"/>
                <w:i w:val="0"/>
                <w:iCs w:val="0"/>
                <w:color w:val="auto"/>
              </w:rPr>
              <w:t>6:30 – 7:20 p.m.</w:t>
            </w:r>
          </w:p>
          <w:p w14:paraId="1B53F4A2" w14:textId="77777777" w:rsidR="00512924" w:rsidRDefault="00512924" w:rsidP="00512924">
            <w:pPr>
              <w:pStyle w:val="charttimes"/>
              <w:rPr>
                <w:rStyle w:val="SubtleEmphasis"/>
                <w:i w:val="0"/>
                <w:iCs w:val="0"/>
                <w:color w:val="auto"/>
              </w:rPr>
            </w:pPr>
            <w:r>
              <w:rPr>
                <w:rStyle w:val="SubtleEmphasis"/>
                <w:i w:val="0"/>
                <w:iCs w:val="0"/>
                <w:color w:val="auto"/>
              </w:rPr>
              <w:t>Linda</w:t>
            </w:r>
          </w:p>
          <w:p w14:paraId="70541C53" w14:textId="77777777" w:rsidR="00C81964" w:rsidRPr="00C81964" w:rsidRDefault="00C81964" w:rsidP="00512924">
            <w:pPr>
              <w:pStyle w:val="charttimes"/>
              <w:rPr>
                <w:rStyle w:val="SubtleEmphasis"/>
                <w:i w:val="0"/>
                <w:iCs w:val="0"/>
                <w:color w:val="auto"/>
                <w:sz w:val="6"/>
                <w:szCs w:val="6"/>
              </w:rPr>
            </w:pPr>
          </w:p>
          <w:p w14:paraId="44C6C59C" w14:textId="77777777" w:rsidR="00512924" w:rsidRPr="003E2D01" w:rsidRDefault="00512924" w:rsidP="00512924">
            <w:pPr>
              <w:pStyle w:val="charttimes"/>
              <w:rPr>
                <w:rStyle w:val="Strong"/>
                <w:b w:val="0"/>
                <w:bCs w:val="0"/>
                <w:color w:val="FF0000"/>
                <w:sz w:val="18"/>
              </w:rPr>
            </w:pPr>
            <w:r w:rsidRPr="003E2D01">
              <w:rPr>
                <w:rStyle w:val="Strong"/>
                <w:bCs w:val="0"/>
                <w:color w:val="FF0000"/>
                <w:sz w:val="18"/>
              </w:rPr>
              <w:t>Yoga</w:t>
            </w:r>
            <w:r w:rsidRPr="003E2D01">
              <w:rPr>
                <w:rStyle w:val="Strong"/>
                <w:b w:val="0"/>
                <w:bCs w:val="0"/>
                <w:color w:val="FF0000"/>
                <w:sz w:val="18"/>
              </w:rPr>
              <w:t>*</w:t>
            </w:r>
          </w:p>
          <w:p w14:paraId="1897B8A2" w14:textId="77777777" w:rsidR="00512924" w:rsidRPr="00476685" w:rsidRDefault="00512924" w:rsidP="00512924">
            <w:pPr>
              <w:pStyle w:val="charttimes"/>
              <w:rPr>
                <w:rStyle w:val="SubtleEmphasis"/>
                <w:i w:val="0"/>
                <w:iCs w:val="0"/>
                <w:color w:val="auto"/>
              </w:rPr>
            </w:pPr>
            <w:r>
              <w:rPr>
                <w:rStyle w:val="SubtleEmphasis"/>
                <w:i w:val="0"/>
                <w:iCs w:val="0"/>
                <w:color w:val="auto"/>
              </w:rPr>
              <w:t>6:30 – 7:30 p</w:t>
            </w:r>
            <w:r w:rsidRPr="00476685">
              <w:rPr>
                <w:rStyle w:val="SubtleEmphasis"/>
                <w:i w:val="0"/>
                <w:iCs w:val="0"/>
                <w:color w:val="auto"/>
              </w:rPr>
              <w:t>.m.</w:t>
            </w:r>
          </w:p>
          <w:p w14:paraId="28540985" w14:textId="0F92D2DB" w:rsidR="00512924" w:rsidRPr="00476685" w:rsidRDefault="00512924" w:rsidP="00512924">
            <w:pPr>
              <w:pStyle w:val="charttimes"/>
              <w:rPr>
                <w:rStyle w:val="SubtleEmphasis"/>
                <w:i w:val="0"/>
                <w:iCs w:val="0"/>
                <w:color w:val="auto"/>
              </w:rPr>
            </w:pPr>
            <w:r w:rsidRPr="00476685">
              <w:rPr>
                <w:rStyle w:val="SubtleEmphasis"/>
                <w:i w:val="0"/>
                <w:iCs w:val="0"/>
                <w:color w:val="auto"/>
              </w:rPr>
              <w:t>Tatiana</w:t>
            </w:r>
          </w:p>
        </w:tc>
        <w:tc>
          <w:tcPr>
            <w:tcW w:w="1790" w:type="dxa"/>
          </w:tcPr>
          <w:p w14:paraId="45845B11"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01A667D5" w14:textId="4BC24768" w:rsidR="00CA28DC" w:rsidRPr="00476685" w:rsidRDefault="00CA28DC" w:rsidP="00CA28DC">
            <w:pPr>
              <w:pStyle w:val="charttimes"/>
              <w:rPr>
                <w:rStyle w:val="SubtleEmphasis"/>
                <w:i w:val="0"/>
                <w:iCs w:val="0"/>
                <w:color w:val="auto"/>
              </w:rPr>
            </w:pPr>
            <w:r w:rsidRPr="00476685">
              <w:rPr>
                <w:rStyle w:val="SubtleEmphasis"/>
                <w:i w:val="0"/>
                <w:iCs w:val="0"/>
                <w:color w:val="auto"/>
              </w:rPr>
              <w:t>7</w:t>
            </w:r>
            <w:r w:rsidR="00FA630F">
              <w:rPr>
                <w:rStyle w:val="SubtleEmphasis"/>
                <w:i w:val="0"/>
                <w:iCs w:val="0"/>
                <w:color w:val="auto"/>
              </w:rPr>
              <w:t xml:space="preserve"> </w:t>
            </w:r>
            <w:r w:rsidRPr="00476685">
              <w:rPr>
                <w:rStyle w:val="SubtleEmphasis"/>
                <w:i w:val="0"/>
                <w:iCs w:val="0"/>
                <w:color w:val="auto"/>
              </w:rPr>
              <w:t>– 9 a.m.</w:t>
            </w:r>
          </w:p>
          <w:p w14:paraId="67EA02E2" w14:textId="77777777"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14A882F4" w14:textId="77777777" w:rsidR="00C81964" w:rsidRPr="00C81964" w:rsidRDefault="00C81964" w:rsidP="00CA28DC">
            <w:pPr>
              <w:pStyle w:val="charttimes"/>
              <w:rPr>
                <w:rStyle w:val="SubtleEmphasis"/>
                <w:i w:val="0"/>
                <w:iCs w:val="0"/>
                <w:color w:val="auto"/>
                <w:sz w:val="6"/>
                <w:szCs w:val="6"/>
              </w:rPr>
            </w:pPr>
          </w:p>
          <w:p w14:paraId="177D9443" w14:textId="77777777" w:rsidR="00CA28DC" w:rsidRPr="00476685" w:rsidRDefault="00CA28DC" w:rsidP="00CA28DC">
            <w:pPr>
              <w:pStyle w:val="charttimes"/>
              <w:rPr>
                <w:rStyle w:val="Strong"/>
                <w:bCs w:val="0"/>
                <w:color w:val="auto"/>
                <w:sz w:val="18"/>
              </w:rPr>
            </w:pPr>
            <w:r w:rsidRPr="00476685">
              <w:rPr>
                <w:rStyle w:val="Strong"/>
                <w:bCs w:val="0"/>
                <w:color w:val="auto"/>
                <w:sz w:val="18"/>
              </w:rPr>
              <w:t>Interval Insanity</w:t>
            </w:r>
          </w:p>
          <w:p w14:paraId="47AD8C75"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9:30 – 10:30 a.m.</w:t>
            </w:r>
          </w:p>
          <w:p w14:paraId="37AFD5FF" w14:textId="6FB16D34" w:rsidR="00A85FDE" w:rsidRDefault="00CA28DC" w:rsidP="00A85FDE">
            <w:pPr>
              <w:pStyle w:val="charttimes"/>
              <w:rPr>
                <w:rStyle w:val="SubtleEmphasis"/>
                <w:i w:val="0"/>
                <w:iCs w:val="0"/>
                <w:color w:val="auto"/>
              </w:rPr>
            </w:pPr>
            <w:r w:rsidRPr="00476685">
              <w:rPr>
                <w:rStyle w:val="SubtleEmphasis"/>
                <w:i w:val="0"/>
                <w:iCs w:val="0"/>
                <w:color w:val="auto"/>
              </w:rPr>
              <w:t>Barb</w:t>
            </w:r>
          </w:p>
          <w:p w14:paraId="35A1415F" w14:textId="77777777" w:rsidR="000C266E" w:rsidRPr="00A85FDE" w:rsidRDefault="000C266E" w:rsidP="000C266E">
            <w:pPr>
              <w:pStyle w:val="charttimes"/>
              <w:spacing w:line="120" w:lineRule="auto"/>
              <w:rPr>
                <w:rStyle w:val="SubtleEmphasis"/>
                <w:i w:val="0"/>
                <w:iCs w:val="0"/>
                <w:color w:val="auto"/>
              </w:rPr>
            </w:pPr>
          </w:p>
          <w:p w14:paraId="4231E160" w14:textId="4278C735" w:rsidR="00AE641D" w:rsidRPr="00D24A24" w:rsidRDefault="00AE641D" w:rsidP="00AE641D">
            <w:pPr>
              <w:pStyle w:val="charttimes"/>
              <w:rPr>
                <w:rStyle w:val="SubtleEmphasis"/>
                <w:b/>
                <w:i w:val="0"/>
                <w:iCs w:val="0"/>
                <w:color w:val="auto"/>
              </w:rPr>
            </w:pPr>
            <w:r w:rsidRPr="006C493D">
              <w:rPr>
                <w:rStyle w:val="SubtleEmphasis"/>
                <w:b/>
                <w:i w:val="0"/>
                <w:iCs w:val="0"/>
                <w:color w:val="FF0000"/>
              </w:rPr>
              <w:t>Pilates</w:t>
            </w:r>
            <w:r w:rsidR="00A94260">
              <w:rPr>
                <w:rStyle w:val="SubtleEmphasis"/>
                <w:b/>
                <w:i w:val="0"/>
                <w:iCs w:val="0"/>
                <w:color w:val="FF0000"/>
              </w:rPr>
              <w:t>*</w:t>
            </w:r>
            <w:r w:rsidRPr="006C493D">
              <w:rPr>
                <w:rStyle w:val="SubtleEmphasis"/>
                <w:b/>
                <w:i w:val="0"/>
                <w:iCs w:val="0"/>
                <w:color w:val="FF0000"/>
              </w:rPr>
              <w:t xml:space="preserve"> </w:t>
            </w:r>
          </w:p>
          <w:p w14:paraId="0EA002C9" w14:textId="65BD4D0C" w:rsidR="00AE641D" w:rsidRDefault="00AE641D" w:rsidP="00AE641D">
            <w:pPr>
              <w:pStyle w:val="charttimes"/>
              <w:rPr>
                <w:rStyle w:val="SubtleEmphasis"/>
                <w:i w:val="0"/>
                <w:iCs w:val="0"/>
                <w:color w:val="auto"/>
              </w:rPr>
            </w:pPr>
            <w:r>
              <w:rPr>
                <w:rStyle w:val="SubtleEmphasis"/>
                <w:i w:val="0"/>
                <w:iCs w:val="0"/>
                <w:color w:val="auto"/>
              </w:rPr>
              <w:t>12 – 1 p.m.</w:t>
            </w:r>
          </w:p>
          <w:p w14:paraId="68561B96" w14:textId="70DCAF89" w:rsidR="00CA28DC" w:rsidRPr="00AE641D" w:rsidRDefault="00AE641D" w:rsidP="00AE641D">
            <w:pPr>
              <w:pStyle w:val="charttimes"/>
              <w:rPr>
                <w:rStyle w:val="SubtleEmphasis"/>
                <w:i w:val="0"/>
                <w:iCs w:val="0"/>
                <w:color w:val="auto"/>
              </w:rPr>
            </w:pPr>
            <w:r>
              <w:rPr>
                <w:rStyle w:val="SubtleEmphasis"/>
                <w:i w:val="0"/>
                <w:iCs w:val="0"/>
                <w:color w:val="auto"/>
              </w:rPr>
              <w:t>Hanna</w:t>
            </w:r>
          </w:p>
          <w:p w14:paraId="4A6D3DA1" w14:textId="77777777" w:rsidR="00CA28DC" w:rsidRDefault="00CA28DC" w:rsidP="00CA28DC">
            <w:pPr>
              <w:pStyle w:val="charttimes"/>
              <w:rPr>
                <w:rStyle w:val="SubtleEmphasis"/>
                <w:b/>
                <w:i w:val="0"/>
                <w:iCs w:val="0"/>
                <w:color w:val="auto"/>
                <w:sz w:val="6"/>
                <w:szCs w:val="6"/>
              </w:rPr>
            </w:pPr>
          </w:p>
          <w:p w14:paraId="5DE561C5" w14:textId="77777777" w:rsidR="002B3F4F" w:rsidRPr="00476685" w:rsidRDefault="002B3F4F" w:rsidP="002B3F4F">
            <w:pPr>
              <w:pStyle w:val="charttimes"/>
              <w:rPr>
                <w:rStyle w:val="Strong"/>
                <w:bCs w:val="0"/>
                <w:color w:val="auto"/>
                <w:sz w:val="18"/>
              </w:rPr>
            </w:pPr>
            <w:proofErr w:type="spellStart"/>
            <w:r w:rsidRPr="00476685">
              <w:rPr>
                <w:rStyle w:val="Strong"/>
                <w:bCs w:val="0"/>
                <w:color w:val="auto"/>
                <w:sz w:val="18"/>
              </w:rPr>
              <w:t>CycleFit</w:t>
            </w:r>
            <w:proofErr w:type="spellEnd"/>
          </w:p>
          <w:p w14:paraId="10913B3D" w14:textId="77777777" w:rsidR="00CA28DC" w:rsidRDefault="00CA28DC" w:rsidP="00CA28DC">
            <w:pPr>
              <w:pStyle w:val="charttimes"/>
              <w:rPr>
                <w:rStyle w:val="SubtleEmphasis"/>
                <w:i w:val="0"/>
                <w:iCs w:val="0"/>
                <w:color w:val="auto"/>
              </w:rPr>
            </w:pPr>
            <w:r>
              <w:rPr>
                <w:rStyle w:val="SubtleEmphasis"/>
                <w:i w:val="0"/>
                <w:iCs w:val="0"/>
                <w:color w:val="auto"/>
              </w:rPr>
              <w:t>6:30 – 7:20 p.m.</w:t>
            </w:r>
          </w:p>
          <w:p w14:paraId="2E9A4B6F" w14:textId="77777777" w:rsidR="00CA28DC" w:rsidRDefault="00CA28DC" w:rsidP="00CA28DC">
            <w:pPr>
              <w:pStyle w:val="charttimes"/>
              <w:rPr>
                <w:rStyle w:val="SubtleEmphasis"/>
                <w:b/>
                <w:i w:val="0"/>
                <w:iCs w:val="0"/>
                <w:color w:val="FF0000"/>
              </w:rPr>
            </w:pPr>
            <w:r>
              <w:rPr>
                <w:rStyle w:val="SubtleEmphasis"/>
                <w:i w:val="0"/>
                <w:iCs w:val="0"/>
                <w:color w:val="auto"/>
              </w:rPr>
              <w:t>Joanne</w:t>
            </w:r>
            <w:r w:rsidRPr="00EE1040">
              <w:rPr>
                <w:rStyle w:val="SubtleEmphasis"/>
                <w:b/>
                <w:i w:val="0"/>
                <w:iCs w:val="0"/>
                <w:color w:val="FF0000"/>
              </w:rPr>
              <w:t xml:space="preserve"> </w:t>
            </w:r>
          </w:p>
          <w:p w14:paraId="704CA49B" w14:textId="77777777" w:rsidR="00CA28DC" w:rsidRPr="0021423F" w:rsidRDefault="00CA28DC" w:rsidP="00CA28DC">
            <w:pPr>
              <w:pStyle w:val="charttimes"/>
              <w:rPr>
                <w:rStyle w:val="SubtleEmphasis"/>
                <w:i w:val="0"/>
                <w:iCs w:val="0"/>
                <w:color w:val="auto"/>
                <w:sz w:val="6"/>
                <w:szCs w:val="6"/>
              </w:rPr>
            </w:pPr>
          </w:p>
          <w:p w14:paraId="4753D2DB" w14:textId="77777777" w:rsidR="00CA28DC" w:rsidRPr="00EE1040" w:rsidRDefault="00CA28DC" w:rsidP="00CA28DC">
            <w:pPr>
              <w:pStyle w:val="charttimes"/>
              <w:rPr>
                <w:rStyle w:val="SubtleEmphasis"/>
                <w:b/>
                <w:i w:val="0"/>
                <w:iCs w:val="0"/>
                <w:color w:val="FF0000"/>
              </w:rPr>
            </w:pPr>
            <w:r w:rsidRPr="00EE1040">
              <w:rPr>
                <w:rStyle w:val="SubtleEmphasis"/>
                <w:b/>
                <w:i w:val="0"/>
                <w:iCs w:val="0"/>
                <w:color w:val="FF0000"/>
              </w:rPr>
              <w:t>Gentle Yoga*</w:t>
            </w:r>
          </w:p>
          <w:p w14:paraId="75CD01D5" w14:textId="77777777" w:rsidR="00CA28DC" w:rsidRDefault="00CA28DC" w:rsidP="00CA28DC">
            <w:pPr>
              <w:pStyle w:val="charttimes"/>
              <w:rPr>
                <w:rStyle w:val="SubtleEmphasis"/>
                <w:i w:val="0"/>
                <w:iCs w:val="0"/>
                <w:color w:val="auto"/>
              </w:rPr>
            </w:pPr>
            <w:r w:rsidRPr="000F5303">
              <w:rPr>
                <w:rStyle w:val="SubtleEmphasis"/>
                <w:i w:val="0"/>
                <w:iCs w:val="0"/>
                <w:color w:val="auto"/>
              </w:rPr>
              <w:t>7:30 – 8:30 p.m.</w:t>
            </w:r>
          </w:p>
          <w:p w14:paraId="020B7754" w14:textId="54CC4642" w:rsidR="00CA28DC" w:rsidRPr="000F5303" w:rsidRDefault="00CA28DC" w:rsidP="00CA28DC">
            <w:pPr>
              <w:pStyle w:val="charttimes"/>
              <w:rPr>
                <w:rStyle w:val="SubtleEmphasis"/>
                <w:i w:val="0"/>
                <w:iCs w:val="0"/>
                <w:color w:val="auto"/>
              </w:rPr>
            </w:pPr>
            <w:r>
              <w:rPr>
                <w:rStyle w:val="SubtleEmphasis"/>
                <w:i w:val="0"/>
                <w:iCs w:val="0"/>
                <w:color w:val="auto"/>
              </w:rPr>
              <w:t>Diane</w:t>
            </w:r>
          </w:p>
        </w:tc>
        <w:tc>
          <w:tcPr>
            <w:tcW w:w="1789" w:type="dxa"/>
          </w:tcPr>
          <w:p w14:paraId="3BB031CF"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7173B840" w14:textId="0116337F" w:rsidR="00CA28DC" w:rsidRPr="00476685" w:rsidRDefault="00CA28DC" w:rsidP="00CA28DC">
            <w:pPr>
              <w:pStyle w:val="charttimes"/>
              <w:rPr>
                <w:rStyle w:val="SubtleEmphasis"/>
                <w:i w:val="0"/>
                <w:iCs w:val="0"/>
                <w:color w:val="auto"/>
              </w:rPr>
            </w:pPr>
            <w:r w:rsidRPr="00476685">
              <w:rPr>
                <w:rStyle w:val="SubtleEmphasis"/>
                <w:i w:val="0"/>
                <w:iCs w:val="0"/>
                <w:color w:val="auto"/>
              </w:rPr>
              <w:t>7</w:t>
            </w:r>
            <w:r w:rsidR="00FA630F">
              <w:rPr>
                <w:rStyle w:val="SubtleEmphasis"/>
                <w:i w:val="0"/>
                <w:iCs w:val="0"/>
                <w:color w:val="auto"/>
              </w:rPr>
              <w:t xml:space="preserve"> </w:t>
            </w:r>
            <w:r w:rsidRPr="00476685">
              <w:rPr>
                <w:rStyle w:val="SubtleEmphasis"/>
                <w:i w:val="0"/>
                <w:iCs w:val="0"/>
                <w:color w:val="auto"/>
              </w:rPr>
              <w:t>– 9 a.m.</w:t>
            </w:r>
          </w:p>
          <w:p w14:paraId="7F705839" w14:textId="77777777"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3E3D8DB4" w14:textId="77777777" w:rsidR="00C81964" w:rsidRPr="00C81964" w:rsidRDefault="00C81964" w:rsidP="00CA28DC">
            <w:pPr>
              <w:pStyle w:val="charttimes"/>
              <w:rPr>
                <w:rStyle w:val="SubtleEmphasis"/>
                <w:i w:val="0"/>
                <w:iCs w:val="0"/>
                <w:color w:val="auto"/>
                <w:sz w:val="6"/>
                <w:szCs w:val="6"/>
              </w:rPr>
            </w:pPr>
          </w:p>
          <w:p w14:paraId="13F56EFB" w14:textId="77777777" w:rsidR="00CA28DC" w:rsidRPr="00EE1040" w:rsidRDefault="00CA28DC" w:rsidP="00CA28DC">
            <w:pPr>
              <w:pStyle w:val="charttimes"/>
              <w:rPr>
                <w:rStyle w:val="Strong"/>
                <w:b w:val="0"/>
                <w:bCs w:val="0"/>
                <w:color w:val="FF0000"/>
                <w:sz w:val="18"/>
              </w:rPr>
            </w:pPr>
            <w:r w:rsidRPr="00EE1040">
              <w:rPr>
                <w:rStyle w:val="Strong"/>
                <w:bCs w:val="0"/>
                <w:color w:val="FF0000"/>
                <w:sz w:val="18"/>
              </w:rPr>
              <w:t>Yoga</w:t>
            </w:r>
            <w:r w:rsidRPr="00EE1040">
              <w:rPr>
                <w:rStyle w:val="Strong"/>
                <w:b w:val="0"/>
                <w:bCs w:val="0"/>
                <w:color w:val="FF0000"/>
                <w:sz w:val="18"/>
              </w:rPr>
              <w:t>*</w:t>
            </w:r>
          </w:p>
          <w:p w14:paraId="49AF58CB"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9:30– 10:30 a.m.</w:t>
            </w:r>
          </w:p>
          <w:p w14:paraId="66EE33C4" w14:textId="77777777" w:rsidR="00CA28DC" w:rsidRDefault="00CA28DC" w:rsidP="00CA28DC">
            <w:pPr>
              <w:pStyle w:val="charttimes"/>
              <w:rPr>
                <w:rStyle w:val="SubtleEmphasis"/>
                <w:i w:val="0"/>
                <w:iCs w:val="0"/>
                <w:color w:val="auto"/>
              </w:rPr>
            </w:pPr>
            <w:r w:rsidRPr="00476685">
              <w:rPr>
                <w:rStyle w:val="SubtleEmphasis"/>
                <w:i w:val="0"/>
                <w:iCs w:val="0"/>
                <w:color w:val="auto"/>
              </w:rPr>
              <w:t>Tatiana</w:t>
            </w:r>
          </w:p>
          <w:p w14:paraId="5B44E61B" w14:textId="77777777" w:rsidR="00CA28DC" w:rsidRDefault="00CA28DC" w:rsidP="00CA28DC">
            <w:pPr>
              <w:pStyle w:val="charttimes"/>
              <w:rPr>
                <w:rStyle w:val="SubtleEmphasis"/>
                <w:b/>
                <w:i w:val="0"/>
                <w:iCs w:val="0"/>
                <w:color w:val="auto"/>
              </w:rPr>
            </w:pPr>
          </w:p>
          <w:p w14:paraId="7D3C75F8" w14:textId="77777777" w:rsidR="00CA28DC" w:rsidRDefault="00CA28DC" w:rsidP="00CA28DC">
            <w:pPr>
              <w:pStyle w:val="charttimes"/>
              <w:rPr>
                <w:rStyle w:val="SubtleEmphasis"/>
                <w:color w:val="auto"/>
              </w:rPr>
            </w:pPr>
          </w:p>
          <w:p w14:paraId="138694F8" w14:textId="77777777" w:rsidR="00CA28DC" w:rsidRDefault="00CA28DC" w:rsidP="00CA28DC">
            <w:pPr>
              <w:pStyle w:val="charttimes"/>
              <w:jc w:val="left"/>
              <w:rPr>
                <w:rStyle w:val="SubtleEmphasis"/>
                <w:color w:val="auto"/>
                <w:sz w:val="6"/>
                <w:szCs w:val="6"/>
              </w:rPr>
            </w:pPr>
          </w:p>
          <w:p w14:paraId="2D0DBAE6" w14:textId="77777777" w:rsidR="00CA28DC" w:rsidRDefault="00CA28DC" w:rsidP="00CA28DC">
            <w:pPr>
              <w:pStyle w:val="charttimes"/>
              <w:jc w:val="left"/>
              <w:rPr>
                <w:rStyle w:val="SubtleEmphasis"/>
                <w:sz w:val="6"/>
                <w:szCs w:val="6"/>
              </w:rPr>
            </w:pPr>
          </w:p>
          <w:p w14:paraId="44E771DC" w14:textId="77777777" w:rsidR="006903AD" w:rsidRDefault="006903AD" w:rsidP="00CA28DC">
            <w:pPr>
              <w:pStyle w:val="charttimes"/>
              <w:jc w:val="left"/>
              <w:rPr>
                <w:rStyle w:val="SubtleEmphasis"/>
                <w:sz w:val="6"/>
                <w:szCs w:val="6"/>
              </w:rPr>
            </w:pPr>
          </w:p>
          <w:p w14:paraId="0C2B10D9" w14:textId="77777777" w:rsidR="006903AD" w:rsidRDefault="006903AD" w:rsidP="00CA28DC">
            <w:pPr>
              <w:pStyle w:val="charttimes"/>
              <w:jc w:val="left"/>
              <w:rPr>
                <w:rStyle w:val="SubtleEmphasis"/>
                <w:sz w:val="6"/>
                <w:szCs w:val="6"/>
              </w:rPr>
            </w:pPr>
          </w:p>
          <w:p w14:paraId="00FC5F60" w14:textId="77777777" w:rsidR="00C81964" w:rsidRDefault="00C81964" w:rsidP="00CA28DC">
            <w:pPr>
              <w:pStyle w:val="charttimes"/>
              <w:jc w:val="left"/>
              <w:rPr>
                <w:rStyle w:val="SubtleEmphasis"/>
                <w:sz w:val="6"/>
                <w:szCs w:val="6"/>
              </w:rPr>
            </w:pPr>
          </w:p>
          <w:p w14:paraId="02C7C401" w14:textId="77777777" w:rsidR="00CA28DC" w:rsidRDefault="00CA28DC" w:rsidP="00CA28DC">
            <w:pPr>
              <w:pStyle w:val="charttimes"/>
              <w:jc w:val="left"/>
              <w:rPr>
                <w:rStyle w:val="SubtleEmphasis"/>
                <w:sz w:val="6"/>
                <w:szCs w:val="6"/>
              </w:rPr>
            </w:pPr>
          </w:p>
          <w:p w14:paraId="44B7018D" w14:textId="77777777" w:rsidR="00CA28DC" w:rsidRPr="0021423F" w:rsidRDefault="00CA28DC" w:rsidP="00CA28DC">
            <w:pPr>
              <w:pStyle w:val="charttimes"/>
              <w:jc w:val="left"/>
              <w:rPr>
                <w:rStyle w:val="SubtleEmphasis"/>
                <w:color w:val="auto"/>
                <w:sz w:val="6"/>
                <w:szCs w:val="6"/>
              </w:rPr>
            </w:pPr>
          </w:p>
          <w:p w14:paraId="73166B0C" w14:textId="77777777" w:rsidR="002B3F4F" w:rsidRPr="00476685" w:rsidRDefault="002B3F4F" w:rsidP="002B3F4F">
            <w:pPr>
              <w:pStyle w:val="charttimes"/>
              <w:rPr>
                <w:rStyle w:val="Strong"/>
                <w:bCs w:val="0"/>
                <w:color w:val="auto"/>
                <w:sz w:val="18"/>
              </w:rPr>
            </w:pPr>
            <w:proofErr w:type="spellStart"/>
            <w:r w:rsidRPr="00476685">
              <w:rPr>
                <w:rStyle w:val="Strong"/>
                <w:bCs w:val="0"/>
                <w:color w:val="auto"/>
                <w:sz w:val="18"/>
              </w:rPr>
              <w:t>CycleFit</w:t>
            </w:r>
            <w:proofErr w:type="spellEnd"/>
          </w:p>
          <w:p w14:paraId="5013669E" w14:textId="77777777" w:rsidR="00CA28DC" w:rsidRDefault="00CA28DC" w:rsidP="00CA28DC">
            <w:pPr>
              <w:pStyle w:val="charttimes"/>
              <w:rPr>
                <w:rStyle w:val="SubtleEmphasis"/>
                <w:i w:val="0"/>
                <w:iCs w:val="0"/>
                <w:color w:val="auto"/>
              </w:rPr>
            </w:pPr>
            <w:r>
              <w:rPr>
                <w:rStyle w:val="SubtleEmphasis"/>
                <w:i w:val="0"/>
                <w:iCs w:val="0"/>
                <w:color w:val="auto"/>
              </w:rPr>
              <w:t>6:30 – 7:20 p.m.</w:t>
            </w:r>
          </w:p>
          <w:p w14:paraId="15F8E35D" w14:textId="77777777" w:rsidR="004F7BE4" w:rsidRDefault="004F7BE4" w:rsidP="004F7BE4">
            <w:pPr>
              <w:pStyle w:val="charttimes"/>
              <w:rPr>
                <w:rStyle w:val="SubtleEmphasis"/>
                <w:i w:val="0"/>
                <w:iCs w:val="0"/>
                <w:color w:val="auto"/>
              </w:rPr>
            </w:pPr>
            <w:r>
              <w:rPr>
                <w:rStyle w:val="SubtleEmphasis"/>
                <w:i w:val="0"/>
                <w:iCs w:val="0"/>
                <w:color w:val="auto"/>
              </w:rPr>
              <w:t>Linda</w:t>
            </w:r>
          </w:p>
          <w:p w14:paraId="2E1F2025" w14:textId="77777777" w:rsidR="00CA28DC" w:rsidRPr="0021423F" w:rsidRDefault="00CA28DC" w:rsidP="00CA28DC">
            <w:pPr>
              <w:pStyle w:val="charttimes"/>
              <w:rPr>
                <w:rStyle w:val="SubtleEmphasis"/>
                <w:i w:val="0"/>
                <w:iCs w:val="0"/>
                <w:color w:val="auto"/>
                <w:sz w:val="6"/>
                <w:szCs w:val="6"/>
              </w:rPr>
            </w:pPr>
          </w:p>
          <w:p w14:paraId="7B20FAA3" w14:textId="77777777" w:rsidR="00CA28DC" w:rsidRPr="00EE1040" w:rsidRDefault="00CA28DC" w:rsidP="00CA28DC">
            <w:pPr>
              <w:pStyle w:val="charttimes"/>
              <w:rPr>
                <w:rStyle w:val="SubtleEmphasis"/>
                <w:b/>
                <w:i w:val="0"/>
                <w:iCs w:val="0"/>
                <w:color w:val="FF0000"/>
              </w:rPr>
            </w:pPr>
            <w:r>
              <w:rPr>
                <w:rStyle w:val="SubtleEmphasis"/>
                <w:b/>
                <w:i w:val="0"/>
                <w:iCs w:val="0"/>
                <w:color w:val="FF0000"/>
              </w:rPr>
              <w:t>Pilates</w:t>
            </w:r>
            <w:r w:rsidRPr="00EE1040">
              <w:rPr>
                <w:rStyle w:val="SubtleEmphasis"/>
                <w:b/>
                <w:i w:val="0"/>
                <w:iCs w:val="0"/>
                <w:color w:val="FF0000"/>
              </w:rPr>
              <w:t>*</w:t>
            </w:r>
          </w:p>
          <w:p w14:paraId="3B3C3F31" w14:textId="77777777" w:rsidR="00CA28DC" w:rsidRDefault="00CA28DC" w:rsidP="00CA28DC">
            <w:pPr>
              <w:pStyle w:val="charttimes"/>
              <w:rPr>
                <w:rStyle w:val="SubtleEmphasis"/>
                <w:i w:val="0"/>
                <w:iCs w:val="0"/>
                <w:color w:val="auto"/>
              </w:rPr>
            </w:pPr>
            <w:r>
              <w:rPr>
                <w:rStyle w:val="SubtleEmphasis"/>
                <w:i w:val="0"/>
                <w:iCs w:val="0"/>
                <w:color w:val="auto"/>
              </w:rPr>
              <w:t>7 – 8 p.m.</w:t>
            </w:r>
          </w:p>
          <w:p w14:paraId="60855302" w14:textId="19ACCC53" w:rsidR="00CA28DC" w:rsidRPr="0029734C" w:rsidRDefault="009933BE" w:rsidP="00CA28DC">
            <w:pPr>
              <w:pStyle w:val="charttimes"/>
              <w:rPr>
                <w:rStyle w:val="SubtleEmphasis"/>
                <w:i w:val="0"/>
                <w:iCs w:val="0"/>
                <w:color w:val="auto"/>
              </w:rPr>
            </w:pPr>
            <w:r>
              <w:rPr>
                <w:rStyle w:val="SubtleEmphasis"/>
                <w:i w:val="0"/>
                <w:iCs w:val="0"/>
                <w:color w:val="auto"/>
              </w:rPr>
              <w:t>Diane</w:t>
            </w:r>
          </w:p>
        </w:tc>
        <w:tc>
          <w:tcPr>
            <w:tcW w:w="1789" w:type="dxa"/>
          </w:tcPr>
          <w:p w14:paraId="11511DEF"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6FF61936" w14:textId="0D2ABC81" w:rsidR="00CA28DC" w:rsidRPr="00476685" w:rsidRDefault="00CA28DC" w:rsidP="00CA28DC">
            <w:pPr>
              <w:pStyle w:val="charttimes"/>
              <w:rPr>
                <w:rStyle w:val="SubtleEmphasis"/>
                <w:i w:val="0"/>
                <w:iCs w:val="0"/>
                <w:color w:val="auto"/>
              </w:rPr>
            </w:pPr>
            <w:r w:rsidRPr="00476685">
              <w:rPr>
                <w:rStyle w:val="SubtleEmphasis"/>
                <w:i w:val="0"/>
                <w:iCs w:val="0"/>
                <w:color w:val="auto"/>
              </w:rPr>
              <w:t>7</w:t>
            </w:r>
            <w:r w:rsidR="00FA630F">
              <w:rPr>
                <w:rStyle w:val="SubtleEmphasis"/>
                <w:i w:val="0"/>
                <w:iCs w:val="0"/>
                <w:color w:val="auto"/>
              </w:rPr>
              <w:t xml:space="preserve"> </w:t>
            </w:r>
            <w:r w:rsidRPr="00476685">
              <w:rPr>
                <w:rStyle w:val="SubtleEmphasis"/>
                <w:i w:val="0"/>
                <w:iCs w:val="0"/>
                <w:color w:val="auto"/>
              </w:rPr>
              <w:t>– 9 a.m.</w:t>
            </w:r>
          </w:p>
          <w:p w14:paraId="4F322015" w14:textId="77777777" w:rsidR="00CA28DC" w:rsidRPr="008B42BB" w:rsidRDefault="00CA28DC" w:rsidP="00CA28DC">
            <w:pPr>
              <w:pStyle w:val="charttimes"/>
              <w:rPr>
                <w:rStyle w:val="Strong"/>
                <w:b w:val="0"/>
                <w:bCs w:val="0"/>
                <w:color w:val="auto"/>
                <w:sz w:val="18"/>
              </w:rPr>
            </w:pPr>
            <w:r w:rsidRPr="00476685">
              <w:rPr>
                <w:rStyle w:val="SubtleEmphasis"/>
                <w:i w:val="0"/>
                <w:iCs w:val="0"/>
                <w:color w:val="auto"/>
              </w:rPr>
              <w:t>David</w:t>
            </w:r>
          </w:p>
          <w:p w14:paraId="51059C05" w14:textId="77777777" w:rsidR="00CA28DC" w:rsidRDefault="00CA28DC" w:rsidP="00CA28DC">
            <w:pPr>
              <w:pStyle w:val="charttimes"/>
              <w:rPr>
                <w:rStyle w:val="SubtleEmphasis"/>
                <w:b/>
                <w:bCs/>
                <w:i w:val="0"/>
                <w:iCs w:val="0"/>
                <w:color w:val="FF0000"/>
              </w:rPr>
            </w:pPr>
          </w:p>
          <w:p w14:paraId="1A4496C5" w14:textId="60EA0C5B" w:rsidR="00CA28DC" w:rsidRPr="00476685" w:rsidRDefault="00CA28DC" w:rsidP="00CA28DC">
            <w:pPr>
              <w:pStyle w:val="charttimes"/>
              <w:rPr>
                <w:rStyle w:val="SubtleEmphasis"/>
                <w:i w:val="0"/>
                <w:iCs w:val="0"/>
                <w:color w:val="auto"/>
              </w:rPr>
            </w:pPr>
          </w:p>
        </w:tc>
        <w:tc>
          <w:tcPr>
            <w:tcW w:w="1928" w:type="dxa"/>
          </w:tcPr>
          <w:p w14:paraId="5F3F5637" w14:textId="77777777" w:rsidR="00CA28DC" w:rsidRPr="00476685" w:rsidRDefault="00CA28DC" w:rsidP="00CA28DC">
            <w:pPr>
              <w:pStyle w:val="charttimes"/>
              <w:rPr>
                <w:rStyle w:val="Strong"/>
                <w:bCs w:val="0"/>
                <w:color w:val="auto"/>
                <w:sz w:val="18"/>
              </w:rPr>
            </w:pPr>
            <w:r w:rsidRPr="00476685">
              <w:rPr>
                <w:rStyle w:val="Strong"/>
                <w:bCs w:val="0"/>
                <w:color w:val="auto"/>
                <w:sz w:val="18"/>
              </w:rPr>
              <w:t>Tai-Chi</w:t>
            </w:r>
          </w:p>
          <w:p w14:paraId="7406B154" w14:textId="77777777" w:rsidR="00F17D01" w:rsidRDefault="00F17D01" w:rsidP="00CA28DC">
            <w:pPr>
              <w:pStyle w:val="charttimes"/>
              <w:rPr>
                <w:rStyle w:val="SubtleEmphasis"/>
                <w:i w:val="0"/>
                <w:iCs w:val="0"/>
                <w:color w:val="auto"/>
              </w:rPr>
            </w:pPr>
            <w:r w:rsidRPr="00F17D01">
              <w:rPr>
                <w:rStyle w:val="SubtleEmphasis"/>
                <w:i w:val="0"/>
                <w:iCs w:val="0"/>
                <w:color w:val="auto"/>
              </w:rPr>
              <w:t>7:30 – 9 a.m.</w:t>
            </w:r>
          </w:p>
          <w:p w14:paraId="4810AF9E" w14:textId="525A79FD" w:rsidR="00CA28DC" w:rsidRDefault="00CA28DC" w:rsidP="00CA28DC">
            <w:pPr>
              <w:pStyle w:val="charttimes"/>
              <w:rPr>
                <w:rStyle w:val="SubtleEmphasis"/>
                <w:i w:val="0"/>
                <w:iCs w:val="0"/>
                <w:color w:val="auto"/>
              </w:rPr>
            </w:pPr>
            <w:r w:rsidRPr="00476685">
              <w:rPr>
                <w:rStyle w:val="SubtleEmphasis"/>
                <w:i w:val="0"/>
                <w:iCs w:val="0"/>
                <w:color w:val="auto"/>
              </w:rPr>
              <w:t>David</w:t>
            </w:r>
          </w:p>
          <w:p w14:paraId="68D09F40" w14:textId="77777777" w:rsidR="00C81964" w:rsidRPr="00C81964" w:rsidRDefault="00C81964" w:rsidP="00CA28DC">
            <w:pPr>
              <w:pStyle w:val="charttimes"/>
              <w:rPr>
                <w:rStyle w:val="SubtleEmphasis"/>
                <w:i w:val="0"/>
                <w:iCs w:val="0"/>
                <w:color w:val="auto"/>
                <w:sz w:val="6"/>
                <w:szCs w:val="6"/>
              </w:rPr>
            </w:pPr>
          </w:p>
          <w:p w14:paraId="432E14B1" w14:textId="77777777" w:rsidR="00CA28DC" w:rsidRPr="00EE1040" w:rsidRDefault="00CA28DC" w:rsidP="00CA28DC">
            <w:pPr>
              <w:pStyle w:val="charttimes"/>
              <w:rPr>
                <w:rStyle w:val="SubtleEmphasis"/>
                <w:b/>
                <w:i w:val="0"/>
                <w:iCs w:val="0"/>
                <w:color w:val="FF0000"/>
              </w:rPr>
            </w:pPr>
            <w:r>
              <w:rPr>
                <w:rStyle w:val="SubtleEmphasis"/>
                <w:b/>
                <w:i w:val="0"/>
                <w:iCs w:val="0"/>
                <w:color w:val="FF0000"/>
              </w:rPr>
              <w:t>Pilates</w:t>
            </w:r>
            <w:r w:rsidRPr="00EE1040">
              <w:rPr>
                <w:rStyle w:val="SubtleEmphasis"/>
                <w:b/>
                <w:i w:val="0"/>
                <w:iCs w:val="0"/>
                <w:color w:val="FF0000"/>
              </w:rPr>
              <w:t>*</w:t>
            </w:r>
          </w:p>
          <w:p w14:paraId="59DCB167" w14:textId="77777777" w:rsidR="00CA28DC" w:rsidRPr="00476685" w:rsidRDefault="00CA28DC" w:rsidP="00CA28DC">
            <w:pPr>
              <w:pStyle w:val="charttimes"/>
              <w:rPr>
                <w:rStyle w:val="SubtleEmphasis"/>
                <w:i w:val="0"/>
                <w:iCs w:val="0"/>
                <w:color w:val="auto"/>
              </w:rPr>
            </w:pPr>
            <w:r w:rsidRPr="00476685">
              <w:rPr>
                <w:rStyle w:val="SubtleEmphasis"/>
                <w:i w:val="0"/>
                <w:iCs w:val="0"/>
                <w:color w:val="auto"/>
              </w:rPr>
              <w:t>9:30– 10:30 a.m.</w:t>
            </w:r>
          </w:p>
          <w:p w14:paraId="028E93DD" w14:textId="77777777" w:rsidR="00CA28DC" w:rsidRDefault="00CA28DC" w:rsidP="00CA28DC">
            <w:pPr>
              <w:pStyle w:val="charttimes"/>
              <w:rPr>
                <w:rStyle w:val="SubtleEmphasis"/>
                <w:i w:val="0"/>
                <w:iCs w:val="0"/>
                <w:color w:val="auto"/>
              </w:rPr>
            </w:pPr>
            <w:r w:rsidRPr="00F47E80">
              <w:rPr>
                <w:rStyle w:val="SubtleEmphasis"/>
                <w:i w:val="0"/>
                <w:iCs w:val="0"/>
                <w:color w:val="auto"/>
              </w:rPr>
              <w:t xml:space="preserve">Barb </w:t>
            </w:r>
          </w:p>
          <w:p w14:paraId="61A8837F" w14:textId="77777777" w:rsidR="00C81964" w:rsidRPr="00C81964" w:rsidRDefault="00C81964" w:rsidP="00CA28DC">
            <w:pPr>
              <w:pStyle w:val="charttimes"/>
              <w:rPr>
                <w:rStyle w:val="SubtleEmphasis"/>
                <w:i w:val="0"/>
                <w:iCs w:val="0"/>
                <w:color w:val="auto"/>
                <w:sz w:val="6"/>
                <w:szCs w:val="6"/>
              </w:rPr>
            </w:pPr>
          </w:p>
          <w:p w14:paraId="52D823B3" w14:textId="77777777" w:rsidR="0018126F" w:rsidRPr="00EE1040" w:rsidRDefault="0018126F" w:rsidP="0018126F">
            <w:pPr>
              <w:pStyle w:val="charttimes"/>
              <w:rPr>
                <w:rStyle w:val="Strong"/>
                <w:b w:val="0"/>
                <w:bCs w:val="0"/>
                <w:color w:val="FF0000"/>
                <w:sz w:val="18"/>
              </w:rPr>
            </w:pPr>
            <w:r w:rsidRPr="00EE1040">
              <w:rPr>
                <w:rStyle w:val="Strong"/>
                <w:bCs w:val="0"/>
                <w:color w:val="FF0000"/>
                <w:sz w:val="18"/>
              </w:rPr>
              <w:t>Yoga</w:t>
            </w:r>
            <w:r w:rsidRPr="00EE1040">
              <w:rPr>
                <w:rStyle w:val="Strong"/>
                <w:b w:val="0"/>
                <w:bCs w:val="0"/>
                <w:color w:val="FF0000"/>
                <w:sz w:val="18"/>
              </w:rPr>
              <w:t>*</w:t>
            </w:r>
          </w:p>
          <w:p w14:paraId="48DE61C5" w14:textId="658BCF12" w:rsidR="0018126F" w:rsidRPr="00476685" w:rsidRDefault="0018126F" w:rsidP="0018126F">
            <w:pPr>
              <w:pStyle w:val="charttimes"/>
              <w:rPr>
                <w:rStyle w:val="SubtleEmphasis"/>
                <w:i w:val="0"/>
                <w:iCs w:val="0"/>
                <w:color w:val="auto"/>
              </w:rPr>
            </w:pPr>
            <w:r>
              <w:rPr>
                <w:rStyle w:val="SubtleEmphasis"/>
                <w:i w:val="0"/>
                <w:iCs w:val="0"/>
                <w:color w:val="auto"/>
              </w:rPr>
              <w:t>10</w:t>
            </w:r>
            <w:r w:rsidRPr="00476685">
              <w:rPr>
                <w:rStyle w:val="SubtleEmphasis"/>
                <w:i w:val="0"/>
                <w:iCs w:val="0"/>
                <w:color w:val="auto"/>
              </w:rPr>
              <w:t>:30– 1</w:t>
            </w:r>
            <w:r>
              <w:rPr>
                <w:rStyle w:val="SubtleEmphasis"/>
                <w:i w:val="0"/>
                <w:iCs w:val="0"/>
                <w:color w:val="auto"/>
              </w:rPr>
              <w:t>1</w:t>
            </w:r>
            <w:r w:rsidRPr="00476685">
              <w:rPr>
                <w:rStyle w:val="SubtleEmphasis"/>
                <w:i w:val="0"/>
                <w:iCs w:val="0"/>
                <w:color w:val="auto"/>
              </w:rPr>
              <w:t>:30 a.m.</w:t>
            </w:r>
          </w:p>
          <w:p w14:paraId="32CB37CA" w14:textId="4EC0249A" w:rsidR="00CA28DC" w:rsidRPr="0018126F" w:rsidRDefault="0018126F" w:rsidP="0018126F">
            <w:pPr>
              <w:pStyle w:val="charttimes"/>
              <w:rPr>
                <w:rStyle w:val="SubtleEmphasis"/>
                <w:i w:val="0"/>
                <w:iCs w:val="0"/>
                <w:color w:val="auto"/>
              </w:rPr>
            </w:pPr>
            <w:r w:rsidRPr="0018126F">
              <w:rPr>
                <w:rStyle w:val="SubtleEmphasis"/>
                <w:i w:val="0"/>
                <w:iCs w:val="0"/>
                <w:color w:val="auto"/>
              </w:rPr>
              <w:t>Barb</w:t>
            </w:r>
          </w:p>
          <w:p w14:paraId="6FEF2DD5" w14:textId="77777777" w:rsidR="00CA28DC" w:rsidRPr="00476685" w:rsidRDefault="00CA28DC" w:rsidP="00CA28DC">
            <w:pPr>
              <w:pStyle w:val="charttimes"/>
              <w:rPr>
                <w:rStyle w:val="SubtleEmphasis"/>
                <w:i w:val="0"/>
                <w:iCs w:val="0"/>
                <w:color w:val="auto"/>
              </w:rPr>
            </w:pPr>
          </w:p>
        </w:tc>
      </w:tr>
      <w:tr w:rsidR="0034676E" w:rsidRPr="00476685" w14:paraId="184652A6" w14:textId="77777777" w:rsidTr="0011619A">
        <w:trPr>
          <w:cnfStyle w:val="000000100000" w:firstRow="0" w:lastRow="0" w:firstColumn="0" w:lastColumn="0" w:oddVBand="0" w:evenVBand="0" w:oddHBand="1" w:evenHBand="0" w:firstRowFirstColumn="0" w:firstRowLastColumn="0" w:lastRowFirstColumn="0" w:lastRowLastColumn="0"/>
          <w:trHeight w:val="1388"/>
        </w:trPr>
        <w:tc>
          <w:tcPr>
            <w:tcW w:w="2366" w:type="dxa"/>
            <w:tcBorders>
              <w:bottom w:val="single" w:sz="4" w:space="0" w:color="5B9BD5" w:themeColor="accent1"/>
            </w:tcBorders>
            <w:tcMar>
              <w:left w:w="72" w:type="dxa"/>
              <w:right w:w="72" w:type="dxa"/>
            </w:tcMar>
            <w:vAlign w:val="center"/>
          </w:tcPr>
          <w:p w14:paraId="2E5A0576" w14:textId="77777777" w:rsidR="0034676E" w:rsidRDefault="0034676E" w:rsidP="0034676E">
            <w:pPr>
              <w:pStyle w:val="Subtitle"/>
              <w:rPr>
                <w:rStyle w:val="Strong"/>
                <w:b/>
                <w:bCs w:val="0"/>
              </w:rPr>
            </w:pPr>
            <w:r w:rsidRPr="00476685">
              <w:rPr>
                <w:rStyle w:val="Strong"/>
                <w:b/>
                <w:bCs w:val="0"/>
              </w:rPr>
              <w:t>Elgin West Community Centre</w:t>
            </w:r>
          </w:p>
          <w:p w14:paraId="124CEC40" w14:textId="2142E769" w:rsidR="0034676E" w:rsidRPr="006C493D" w:rsidRDefault="006C493D" w:rsidP="006C493D">
            <w:pPr>
              <w:rPr>
                <w:sz w:val="18"/>
                <w:szCs w:val="18"/>
              </w:rPr>
            </w:pPr>
            <w:r w:rsidRPr="00D900E0">
              <w:rPr>
                <w:rFonts w:eastAsia="Arial" w:cs="Times New Roman"/>
                <w:color w:val="FF0000"/>
                <w:sz w:val="18"/>
                <w:szCs w:val="18"/>
              </w:rPr>
              <w:t>*</w:t>
            </w:r>
            <w:r w:rsidR="00D02AD0">
              <w:rPr>
                <w:rFonts w:eastAsia="Arial" w:cs="Times New Roman"/>
                <w:color w:val="FF0000"/>
                <w:sz w:val="18"/>
                <w:szCs w:val="18"/>
              </w:rPr>
              <w:t>R</w:t>
            </w:r>
            <w:r w:rsidRPr="00D900E0">
              <w:rPr>
                <w:rFonts w:eastAsia="Arial" w:cs="Times New Roman"/>
                <w:color w:val="FF0000"/>
                <w:sz w:val="18"/>
                <w:szCs w:val="18"/>
              </w:rPr>
              <w:t>egistration is required</w:t>
            </w:r>
            <w:r w:rsidRPr="00D900E0">
              <w:rPr>
                <w:sz w:val="18"/>
                <w:szCs w:val="18"/>
              </w:rPr>
              <w:t xml:space="preserve">   </w:t>
            </w:r>
          </w:p>
        </w:tc>
        <w:tc>
          <w:tcPr>
            <w:tcW w:w="1880" w:type="dxa"/>
            <w:tcBorders>
              <w:bottom w:val="single" w:sz="4" w:space="0" w:color="5B9BD5" w:themeColor="accent1"/>
            </w:tcBorders>
          </w:tcPr>
          <w:p w14:paraId="2C0FFFE9" w14:textId="77777777" w:rsidR="0034676E" w:rsidRPr="00FB1BFC" w:rsidRDefault="0034676E" w:rsidP="0034676E">
            <w:pPr>
              <w:pStyle w:val="charttimes"/>
              <w:rPr>
                <w:rStyle w:val="SubtleEmphasis"/>
                <w:i w:val="0"/>
                <w:iCs w:val="0"/>
                <w:color w:val="auto"/>
              </w:rPr>
            </w:pPr>
          </w:p>
        </w:tc>
        <w:tc>
          <w:tcPr>
            <w:tcW w:w="1789" w:type="dxa"/>
            <w:tcBorders>
              <w:bottom w:val="single" w:sz="4" w:space="0" w:color="5B9BD5" w:themeColor="accent1"/>
            </w:tcBorders>
          </w:tcPr>
          <w:p w14:paraId="56EB1A49" w14:textId="07A85500" w:rsidR="0034676E" w:rsidRPr="0034676E" w:rsidRDefault="0034676E" w:rsidP="0034676E">
            <w:pPr>
              <w:pStyle w:val="charttimes"/>
              <w:rPr>
                <w:rStyle w:val="Strong"/>
                <w:bCs w:val="0"/>
                <w:color w:val="auto"/>
                <w:sz w:val="18"/>
              </w:rPr>
            </w:pPr>
            <w:proofErr w:type="spellStart"/>
            <w:r w:rsidRPr="0034676E">
              <w:rPr>
                <w:rStyle w:val="Strong"/>
                <w:bCs w:val="0"/>
                <w:color w:val="auto"/>
                <w:sz w:val="18"/>
              </w:rPr>
              <w:t>P</w:t>
            </w:r>
            <w:r w:rsidRPr="0034676E">
              <w:rPr>
                <w:rStyle w:val="Strong"/>
                <w:color w:val="auto"/>
                <w:sz w:val="18"/>
              </w:rPr>
              <w:t>iloga</w:t>
            </w:r>
            <w:proofErr w:type="spellEnd"/>
          </w:p>
          <w:p w14:paraId="145C5670" w14:textId="77777777" w:rsidR="0034676E" w:rsidRPr="00476685" w:rsidRDefault="0034676E" w:rsidP="0034676E">
            <w:pPr>
              <w:pStyle w:val="charttimes"/>
              <w:rPr>
                <w:rStyle w:val="SubtleEmphasis"/>
                <w:i w:val="0"/>
                <w:iCs w:val="0"/>
                <w:color w:val="auto"/>
              </w:rPr>
            </w:pPr>
            <w:r>
              <w:rPr>
                <w:rStyle w:val="SubtleEmphasis"/>
                <w:i w:val="0"/>
                <w:iCs w:val="0"/>
                <w:color w:val="auto"/>
              </w:rPr>
              <w:t>8</w:t>
            </w:r>
            <w:r w:rsidRPr="00476685">
              <w:rPr>
                <w:rStyle w:val="SubtleEmphasis"/>
                <w:i w:val="0"/>
                <w:iCs w:val="0"/>
                <w:color w:val="auto"/>
              </w:rPr>
              <w:t>:</w:t>
            </w:r>
            <w:r>
              <w:rPr>
                <w:rStyle w:val="SubtleEmphasis"/>
                <w:i w:val="0"/>
                <w:iCs w:val="0"/>
                <w:color w:val="auto"/>
              </w:rPr>
              <w:t>3</w:t>
            </w:r>
            <w:r w:rsidRPr="00476685">
              <w:rPr>
                <w:rStyle w:val="SubtleEmphasis"/>
                <w:i w:val="0"/>
                <w:iCs w:val="0"/>
                <w:color w:val="auto"/>
              </w:rPr>
              <w:t xml:space="preserve">0 – </w:t>
            </w:r>
            <w:r>
              <w:rPr>
                <w:rStyle w:val="SubtleEmphasis"/>
                <w:i w:val="0"/>
                <w:iCs w:val="0"/>
                <w:color w:val="auto"/>
              </w:rPr>
              <w:t>9</w:t>
            </w:r>
            <w:r w:rsidRPr="00476685">
              <w:rPr>
                <w:rStyle w:val="SubtleEmphasis"/>
                <w:i w:val="0"/>
                <w:iCs w:val="0"/>
                <w:color w:val="auto"/>
              </w:rPr>
              <w:t>:</w:t>
            </w:r>
            <w:r>
              <w:rPr>
                <w:rStyle w:val="SubtleEmphasis"/>
                <w:i w:val="0"/>
                <w:iCs w:val="0"/>
                <w:color w:val="auto"/>
              </w:rPr>
              <w:t>3</w:t>
            </w:r>
            <w:r w:rsidRPr="00476685">
              <w:rPr>
                <w:rStyle w:val="SubtleEmphasis"/>
                <w:i w:val="0"/>
                <w:iCs w:val="0"/>
                <w:color w:val="auto"/>
              </w:rPr>
              <w:t>0 a.m.</w:t>
            </w:r>
          </w:p>
          <w:p w14:paraId="356CBA17" w14:textId="77777777" w:rsidR="0034676E" w:rsidRDefault="0034676E" w:rsidP="0034676E">
            <w:pPr>
              <w:pStyle w:val="charttimes"/>
              <w:jc w:val="left"/>
              <w:rPr>
                <w:rStyle w:val="Strong"/>
                <w:sz w:val="6"/>
                <w:szCs w:val="6"/>
              </w:rPr>
            </w:pPr>
          </w:p>
          <w:p w14:paraId="272BCF10" w14:textId="2536E66A" w:rsidR="0034676E" w:rsidRPr="0034676E" w:rsidRDefault="0034676E" w:rsidP="0034676E">
            <w:pPr>
              <w:pStyle w:val="charttimes"/>
              <w:rPr>
                <w:rStyle w:val="Strong"/>
                <w:i/>
                <w:iCs/>
                <w:color w:val="auto"/>
                <w:sz w:val="6"/>
                <w:szCs w:val="6"/>
              </w:rPr>
            </w:pPr>
            <w:r w:rsidRPr="0034676E">
              <w:rPr>
                <w:rStyle w:val="SubtleEmphasis"/>
                <w:i w:val="0"/>
                <w:iCs w:val="0"/>
                <w:color w:val="auto"/>
              </w:rPr>
              <w:t>Tatiana</w:t>
            </w:r>
          </w:p>
          <w:p w14:paraId="56B34FF5" w14:textId="77777777" w:rsidR="0034676E" w:rsidRDefault="0034676E" w:rsidP="0034676E">
            <w:pPr>
              <w:pStyle w:val="charttimes"/>
              <w:jc w:val="left"/>
              <w:rPr>
                <w:rStyle w:val="Strong"/>
                <w:bCs w:val="0"/>
                <w:color w:val="auto"/>
                <w:sz w:val="6"/>
                <w:szCs w:val="6"/>
              </w:rPr>
            </w:pPr>
          </w:p>
          <w:p w14:paraId="017DC1A5" w14:textId="77777777" w:rsidR="00C004D2" w:rsidRPr="00511362" w:rsidRDefault="00C004D2" w:rsidP="0034676E">
            <w:pPr>
              <w:pStyle w:val="charttimes"/>
              <w:jc w:val="left"/>
              <w:rPr>
                <w:rStyle w:val="Strong"/>
                <w:bCs w:val="0"/>
                <w:color w:val="auto"/>
                <w:sz w:val="6"/>
                <w:szCs w:val="6"/>
              </w:rPr>
            </w:pPr>
          </w:p>
          <w:p w14:paraId="380F5E38" w14:textId="77777777" w:rsidR="0034676E" w:rsidRPr="00476685" w:rsidRDefault="0034676E" w:rsidP="0034676E">
            <w:pPr>
              <w:pStyle w:val="charttimes"/>
              <w:jc w:val="left"/>
              <w:rPr>
                <w:rStyle w:val="Strong"/>
                <w:bCs w:val="0"/>
                <w:color w:val="auto"/>
                <w:sz w:val="18"/>
              </w:rPr>
            </w:pPr>
            <w:r>
              <w:rPr>
                <w:rStyle w:val="Strong"/>
                <w:bCs w:val="0"/>
                <w:color w:val="auto"/>
                <w:sz w:val="18"/>
              </w:rPr>
              <w:t xml:space="preserve">            </w:t>
            </w:r>
            <w:r w:rsidRPr="00476685">
              <w:rPr>
                <w:rStyle w:val="Strong"/>
                <w:bCs w:val="0"/>
                <w:color w:val="auto"/>
                <w:sz w:val="18"/>
              </w:rPr>
              <w:t>Tabata</w:t>
            </w:r>
          </w:p>
          <w:p w14:paraId="409E599E" w14:textId="77777777" w:rsidR="0034676E" w:rsidRDefault="0034676E" w:rsidP="0034676E">
            <w:pPr>
              <w:pStyle w:val="charttimes"/>
              <w:rPr>
                <w:rStyle w:val="SubtleEmphasis"/>
                <w:i w:val="0"/>
                <w:iCs w:val="0"/>
                <w:color w:val="auto"/>
              </w:rPr>
            </w:pPr>
            <w:r w:rsidRPr="00476685">
              <w:rPr>
                <w:rStyle w:val="SubtleEmphasis"/>
                <w:i w:val="0"/>
                <w:iCs w:val="0"/>
                <w:color w:val="auto"/>
              </w:rPr>
              <w:t>7 – 8 p.m.</w:t>
            </w:r>
          </w:p>
          <w:p w14:paraId="6F035766" w14:textId="15E0E2FC" w:rsidR="0034676E" w:rsidRPr="00476685" w:rsidRDefault="0034676E" w:rsidP="0034676E">
            <w:pPr>
              <w:pStyle w:val="charttimes"/>
              <w:rPr>
                <w:rStyle w:val="SubtleEmphasis"/>
                <w:i w:val="0"/>
                <w:iCs w:val="0"/>
                <w:color w:val="auto"/>
              </w:rPr>
            </w:pPr>
            <w:r>
              <w:rPr>
                <w:rStyle w:val="SubtleEmphasis"/>
                <w:i w:val="0"/>
                <w:iCs w:val="0"/>
                <w:color w:val="auto"/>
              </w:rPr>
              <w:t>Liz</w:t>
            </w:r>
          </w:p>
        </w:tc>
        <w:tc>
          <w:tcPr>
            <w:tcW w:w="1789" w:type="dxa"/>
            <w:tcBorders>
              <w:bottom w:val="single" w:sz="4" w:space="0" w:color="5B9BD5" w:themeColor="accent1"/>
            </w:tcBorders>
          </w:tcPr>
          <w:p w14:paraId="6F709631" w14:textId="77777777" w:rsidR="0034676E" w:rsidRDefault="0034676E" w:rsidP="0034676E">
            <w:pPr>
              <w:pStyle w:val="charttimes"/>
              <w:rPr>
                <w:rStyle w:val="Strong"/>
                <w:bCs w:val="0"/>
                <w:color w:val="auto"/>
                <w:sz w:val="18"/>
              </w:rPr>
            </w:pPr>
          </w:p>
          <w:p w14:paraId="4D3EBBED" w14:textId="77777777" w:rsidR="0034676E" w:rsidRDefault="0034676E" w:rsidP="0034676E">
            <w:pPr>
              <w:pStyle w:val="charttimes"/>
              <w:jc w:val="left"/>
              <w:rPr>
                <w:rStyle w:val="Strong"/>
                <w:bCs w:val="0"/>
                <w:color w:val="auto"/>
                <w:sz w:val="18"/>
              </w:rPr>
            </w:pPr>
          </w:p>
          <w:p w14:paraId="0E53186F" w14:textId="77777777" w:rsidR="0034676E" w:rsidRDefault="0034676E" w:rsidP="0034676E">
            <w:pPr>
              <w:pStyle w:val="charttimes"/>
              <w:jc w:val="left"/>
              <w:rPr>
                <w:rStyle w:val="Strong"/>
                <w:bCs w:val="0"/>
                <w:color w:val="auto"/>
                <w:sz w:val="18"/>
              </w:rPr>
            </w:pPr>
          </w:p>
          <w:p w14:paraId="76753E59" w14:textId="77777777" w:rsidR="00C004D2" w:rsidRDefault="00C004D2" w:rsidP="0034676E">
            <w:pPr>
              <w:pStyle w:val="charttimes"/>
              <w:jc w:val="left"/>
              <w:rPr>
                <w:rStyle w:val="Strong"/>
                <w:sz w:val="6"/>
                <w:szCs w:val="6"/>
              </w:rPr>
            </w:pPr>
          </w:p>
          <w:p w14:paraId="306E086E" w14:textId="77777777" w:rsidR="00C004D2" w:rsidRDefault="00C004D2" w:rsidP="0034676E">
            <w:pPr>
              <w:pStyle w:val="charttimes"/>
              <w:jc w:val="left"/>
              <w:rPr>
                <w:rStyle w:val="Strong"/>
                <w:sz w:val="6"/>
                <w:szCs w:val="6"/>
              </w:rPr>
            </w:pPr>
          </w:p>
          <w:p w14:paraId="28333E95" w14:textId="77777777" w:rsidR="0034676E" w:rsidRPr="00511362" w:rsidRDefault="0034676E" w:rsidP="0034676E">
            <w:pPr>
              <w:pStyle w:val="charttimes"/>
              <w:jc w:val="left"/>
              <w:rPr>
                <w:rStyle w:val="Strong"/>
                <w:bCs w:val="0"/>
                <w:color w:val="auto"/>
                <w:sz w:val="6"/>
                <w:szCs w:val="6"/>
              </w:rPr>
            </w:pPr>
          </w:p>
          <w:p w14:paraId="50F49519" w14:textId="77777777" w:rsidR="0034676E" w:rsidRPr="00DA71EB" w:rsidRDefault="0034676E" w:rsidP="0034676E">
            <w:pPr>
              <w:pStyle w:val="charttimes"/>
              <w:rPr>
                <w:rStyle w:val="Strong"/>
                <w:bCs w:val="0"/>
                <w:color w:val="auto"/>
                <w:sz w:val="18"/>
              </w:rPr>
            </w:pPr>
            <w:r w:rsidRPr="00DA71EB">
              <w:rPr>
                <w:rStyle w:val="Strong"/>
                <w:bCs w:val="0"/>
                <w:color w:val="auto"/>
                <w:sz w:val="18"/>
              </w:rPr>
              <w:t>B</w:t>
            </w:r>
            <w:r w:rsidRPr="00DA71EB">
              <w:rPr>
                <w:rStyle w:val="Strong"/>
                <w:color w:val="auto"/>
                <w:sz w:val="18"/>
              </w:rPr>
              <w:t>oot Camp</w:t>
            </w:r>
          </w:p>
          <w:p w14:paraId="5208B80C" w14:textId="77777777" w:rsidR="0034676E" w:rsidRPr="00476685" w:rsidRDefault="0034676E" w:rsidP="0034676E">
            <w:pPr>
              <w:pStyle w:val="charttimes"/>
              <w:rPr>
                <w:rStyle w:val="SubtleEmphasis"/>
                <w:i w:val="0"/>
                <w:iCs w:val="0"/>
                <w:color w:val="auto"/>
              </w:rPr>
            </w:pPr>
            <w:r>
              <w:rPr>
                <w:rStyle w:val="SubtleEmphasis"/>
                <w:i w:val="0"/>
                <w:iCs w:val="0"/>
                <w:color w:val="auto"/>
              </w:rPr>
              <w:t>6:20 – 7:20</w:t>
            </w:r>
            <w:r w:rsidRPr="00476685">
              <w:rPr>
                <w:rStyle w:val="SubtleEmphasis"/>
                <w:i w:val="0"/>
                <w:iCs w:val="0"/>
                <w:color w:val="auto"/>
              </w:rPr>
              <w:t xml:space="preserve"> p.m.</w:t>
            </w:r>
          </w:p>
          <w:p w14:paraId="312A43ED" w14:textId="338987A4" w:rsidR="0034676E" w:rsidRPr="00476685" w:rsidRDefault="0034676E" w:rsidP="0034676E">
            <w:pPr>
              <w:pStyle w:val="charttimes"/>
              <w:rPr>
                <w:rStyle w:val="SubtleEmphasis"/>
                <w:i w:val="0"/>
                <w:iCs w:val="0"/>
                <w:color w:val="auto"/>
              </w:rPr>
            </w:pPr>
            <w:r>
              <w:rPr>
                <w:rStyle w:val="SubtleEmphasis"/>
                <w:i w:val="0"/>
                <w:iCs w:val="0"/>
                <w:color w:val="auto"/>
              </w:rPr>
              <w:t>Liz</w:t>
            </w:r>
          </w:p>
        </w:tc>
        <w:tc>
          <w:tcPr>
            <w:tcW w:w="1790" w:type="dxa"/>
            <w:tcBorders>
              <w:bottom w:val="single" w:sz="4" w:space="0" w:color="5B9BD5" w:themeColor="accent1"/>
            </w:tcBorders>
          </w:tcPr>
          <w:p w14:paraId="3E256BE8" w14:textId="77777777" w:rsidR="0034676E" w:rsidRPr="00FB1BFC" w:rsidRDefault="0034676E" w:rsidP="0034676E">
            <w:pPr>
              <w:pStyle w:val="charttimes"/>
              <w:rPr>
                <w:rStyle w:val="Strong"/>
                <w:bCs w:val="0"/>
                <w:color w:val="auto"/>
                <w:sz w:val="18"/>
              </w:rPr>
            </w:pPr>
            <w:proofErr w:type="spellStart"/>
            <w:r w:rsidRPr="00FB1BFC">
              <w:rPr>
                <w:rStyle w:val="Strong"/>
                <w:bCs w:val="0"/>
                <w:color w:val="auto"/>
                <w:sz w:val="18"/>
              </w:rPr>
              <w:t>Piloga</w:t>
            </w:r>
            <w:proofErr w:type="spellEnd"/>
          </w:p>
          <w:p w14:paraId="3CA96824" w14:textId="77777777" w:rsidR="0034676E" w:rsidRPr="00476685" w:rsidRDefault="0034676E" w:rsidP="0034676E">
            <w:pPr>
              <w:pStyle w:val="charttimes"/>
              <w:rPr>
                <w:rStyle w:val="Strong"/>
                <w:b w:val="0"/>
                <w:bCs w:val="0"/>
                <w:color w:val="auto"/>
                <w:sz w:val="18"/>
              </w:rPr>
            </w:pPr>
            <w:r>
              <w:rPr>
                <w:rStyle w:val="Strong"/>
                <w:b w:val="0"/>
                <w:bCs w:val="0"/>
                <w:color w:val="auto"/>
                <w:sz w:val="18"/>
              </w:rPr>
              <w:t>8:30 – 9:30 a.m.</w:t>
            </w:r>
          </w:p>
          <w:p w14:paraId="4A0D0425" w14:textId="77777777" w:rsidR="0034676E" w:rsidRPr="00FB1BFC" w:rsidRDefault="0034676E" w:rsidP="0034676E">
            <w:pPr>
              <w:pStyle w:val="charttimes"/>
              <w:rPr>
                <w:rStyle w:val="Strong"/>
                <w:b w:val="0"/>
                <w:bCs w:val="0"/>
                <w:color w:val="auto"/>
                <w:sz w:val="18"/>
              </w:rPr>
            </w:pPr>
            <w:r w:rsidRPr="00FB1BFC">
              <w:rPr>
                <w:rStyle w:val="Strong"/>
                <w:b w:val="0"/>
                <w:bCs w:val="0"/>
                <w:color w:val="auto"/>
                <w:sz w:val="18"/>
              </w:rPr>
              <w:t>Tatiana</w:t>
            </w:r>
          </w:p>
          <w:p w14:paraId="6CAD5A2A" w14:textId="4EF9FCBA" w:rsidR="00F93E82" w:rsidRPr="00D24A24" w:rsidRDefault="00F93E82" w:rsidP="00F93E82">
            <w:pPr>
              <w:pStyle w:val="charttimes"/>
              <w:rPr>
                <w:rStyle w:val="SubtleEmphasis"/>
                <w:b/>
                <w:i w:val="0"/>
                <w:iCs w:val="0"/>
                <w:color w:val="auto"/>
              </w:rPr>
            </w:pPr>
            <w:r w:rsidRPr="006C493D">
              <w:rPr>
                <w:rStyle w:val="SubtleEmphasis"/>
                <w:b/>
                <w:i w:val="0"/>
                <w:iCs w:val="0"/>
                <w:color w:val="FF0000"/>
              </w:rPr>
              <w:t>Pilates</w:t>
            </w:r>
            <w:r w:rsidR="00A94260">
              <w:rPr>
                <w:rStyle w:val="SubtleEmphasis"/>
                <w:b/>
                <w:i w:val="0"/>
                <w:iCs w:val="0"/>
                <w:color w:val="FF0000"/>
              </w:rPr>
              <w:t>*</w:t>
            </w:r>
            <w:r w:rsidRPr="00D24A24">
              <w:rPr>
                <w:rStyle w:val="SubtleEmphasis"/>
                <w:b/>
                <w:i w:val="0"/>
                <w:iCs w:val="0"/>
                <w:color w:val="auto"/>
              </w:rPr>
              <w:t xml:space="preserve"> </w:t>
            </w:r>
          </w:p>
          <w:p w14:paraId="5168FF7C" w14:textId="0BD78C91" w:rsidR="00F93E82" w:rsidRDefault="00F93E82" w:rsidP="00F93E82">
            <w:pPr>
              <w:pStyle w:val="charttimes"/>
              <w:rPr>
                <w:rStyle w:val="SubtleEmphasis"/>
                <w:i w:val="0"/>
                <w:iCs w:val="0"/>
                <w:color w:val="auto"/>
              </w:rPr>
            </w:pPr>
            <w:r>
              <w:rPr>
                <w:rStyle w:val="SubtleEmphasis"/>
                <w:i w:val="0"/>
                <w:iCs w:val="0"/>
                <w:color w:val="auto"/>
              </w:rPr>
              <w:t>9:45 – 10:45 a.m.</w:t>
            </w:r>
          </w:p>
          <w:p w14:paraId="441E0632" w14:textId="77777777" w:rsidR="00F93E82" w:rsidRPr="00AE641D" w:rsidRDefault="00F93E82" w:rsidP="00F93E82">
            <w:pPr>
              <w:pStyle w:val="charttimes"/>
              <w:rPr>
                <w:rStyle w:val="SubtleEmphasis"/>
                <w:i w:val="0"/>
                <w:iCs w:val="0"/>
                <w:color w:val="auto"/>
              </w:rPr>
            </w:pPr>
            <w:r>
              <w:rPr>
                <w:rStyle w:val="SubtleEmphasis"/>
                <w:i w:val="0"/>
                <w:iCs w:val="0"/>
                <w:color w:val="auto"/>
              </w:rPr>
              <w:t>Hanna</w:t>
            </w:r>
          </w:p>
          <w:p w14:paraId="486C96BB" w14:textId="0DE8DDEC" w:rsidR="0034676E" w:rsidRPr="00FB4397" w:rsidRDefault="0034676E" w:rsidP="0034676E">
            <w:pPr>
              <w:pStyle w:val="charttimes"/>
              <w:rPr>
                <w:rStyle w:val="SubtleEmphasis"/>
                <w:b/>
                <w:i w:val="0"/>
                <w:iCs w:val="0"/>
                <w:color w:val="auto"/>
              </w:rPr>
            </w:pPr>
          </w:p>
        </w:tc>
        <w:tc>
          <w:tcPr>
            <w:tcW w:w="1789" w:type="dxa"/>
            <w:tcBorders>
              <w:bottom w:val="single" w:sz="4" w:space="0" w:color="5B9BD5" w:themeColor="accent1"/>
            </w:tcBorders>
          </w:tcPr>
          <w:p w14:paraId="2BBDA841" w14:textId="77777777" w:rsidR="0034676E" w:rsidRDefault="0034676E" w:rsidP="0034676E">
            <w:pPr>
              <w:pStyle w:val="charttimes"/>
              <w:rPr>
                <w:rStyle w:val="SubtleEmphasis"/>
                <w:i w:val="0"/>
                <w:iCs w:val="0"/>
                <w:color w:val="auto"/>
              </w:rPr>
            </w:pPr>
          </w:p>
          <w:p w14:paraId="15E04EBB" w14:textId="77777777" w:rsidR="00AF0519" w:rsidRDefault="00AF0519" w:rsidP="00AF0519">
            <w:pPr>
              <w:pStyle w:val="charttimes"/>
              <w:jc w:val="left"/>
              <w:rPr>
                <w:rStyle w:val="SubtleEmphasis"/>
                <w:i w:val="0"/>
                <w:iCs w:val="0"/>
                <w:color w:val="auto"/>
              </w:rPr>
            </w:pPr>
          </w:p>
          <w:p w14:paraId="7F6F8586" w14:textId="77777777" w:rsidR="00AF0519" w:rsidRDefault="00AF0519" w:rsidP="0034676E">
            <w:pPr>
              <w:pStyle w:val="charttimes"/>
              <w:rPr>
                <w:rStyle w:val="SubtleEmphasis"/>
                <w:i w:val="0"/>
                <w:iCs w:val="0"/>
                <w:color w:val="auto"/>
              </w:rPr>
            </w:pPr>
          </w:p>
          <w:p w14:paraId="7FC5AB6E" w14:textId="77777777" w:rsidR="00AF0519" w:rsidRDefault="00AF0519" w:rsidP="0034676E">
            <w:pPr>
              <w:pStyle w:val="charttimes"/>
              <w:rPr>
                <w:rStyle w:val="SubtleEmphasis"/>
                <w:i w:val="0"/>
                <w:iCs w:val="0"/>
                <w:color w:val="auto"/>
              </w:rPr>
            </w:pPr>
          </w:p>
          <w:p w14:paraId="09F60501" w14:textId="2A6F9E4B" w:rsidR="00AF0519" w:rsidRPr="00476685" w:rsidRDefault="00AF0519" w:rsidP="00AF0519">
            <w:pPr>
              <w:pStyle w:val="charttimes"/>
              <w:rPr>
                <w:rStyle w:val="SubtleEmphasis"/>
                <w:i w:val="0"/>
                <w:iCs w:val="0"/>
                <w:color w:val="auto"/>
              </w:rPr>
            </w:pPr>
          </w:p>
        </w:tc>
        <w:tc>
          <w:tcPr>
            <w:tcW w:w="1789" w:type="dxa"/>
            <w:tcBorders>
              <w:bottom w:val="single" w:sz="4" w:space="0" w:color="5B9BD5" w:themeColor="accent1"/>
            </w:tcBorders>
          </w:tcPr>
          <w:p w14:paraId="3E2ABFE5" w14:textId="77777777" w:rsidR="0034676E" w:rsidRPr="00476685" w:rsidRDefault="0034676E" w:rsidP="0034676E">
            <w:pPr>
              <w:pStyle w:val="charttimes"/>
              <w:rPr>
                <w:rStyle w:val="SubtleEmphasis"/>
                <w:i w:val="0"/>
                <w:iCs w:val="0"/>
                <w:color w:val="auto"/>
              </w:rPr>
            </w:pPr>
          </w:p>
        </w:tc>
        <w:tc>
          <w:tcPr>
            <w:tcW w:w="1928" w:type="dxa"/>
            <w:tcBorders>
              <w:bottom w:val="single" w:sz="4" w:space="0" w:color="5B9BD5" w:themeColor="accent1"/>
            </w:tcBorders>
          </w:tcPr>
          <w:p w14:paraId="7064DBD3" w14:textId="77777777" w:rsidR="0034676E" w:rsidRPr="00476685" w:rsidRDefault="0034676E" w:rsidP="0034676E">
            <w:pPr>
              <w:pStyle w:val="charttimes"/>
              <w:jc w:val="left"/>
              <w:rPr>
                <w:rStyle w:val="Strong"/>
                <w:bCs w:val="0"/>
                <w:color w:val="auto"/>
                <w:sz w:val="18"/>
              </w:rPr>
            </w:pPr>
            <w:r>
              <w:rPr>
                <w:rStyle w:val="Strong"/>
                <w:bCs w:val="0"/>
                <w:color w:val="auto"/>
                <w:sz w:val="18"/>
              </w:rPr>
              <w:t xml:space="preserve">      </w:t>
            </w:r>
            <w:proofErr w:type="spellStart"/>
            <w:r w:rsidRPr="00476685">
              <w:rPr>
                <w:rStyle w:val="Strong"/>
                <w:bCs w:val="0"/>
                <w:color w:val="auto"/>
                <w:sz w:val="18"/>
              </w:rPr>
              <w:t>Piloga</w:t>
            </w:r>
            <w:proofErr w:type="spellEnd"/>
            <w:r w:rsidRPr="00476685">
              <w:rPr>
                <w:rStyle w:val="Strong"/>
                <w:bCs w:val="0"/>
                <w:color w:val="auto"/>
                <w:sz w:val="18"/>
              </w:rPr>
              <w:t xml:space="preserve"> Fusion</w:t>
            </w:r>
          </w:p>
          <w:p w14:paraId="68522C6E" w14:textId="77777777" w:rsidR="0034676E" w:rsidRPr="00476685" w:rsidRDefault="0034676E" w:rsidP="0034676E">
            <w:pPr>
              <w:pStyle w:val="charttimes"/>
              <w:rPr>
                <w:rStyle w:val="SubtleEmphasis"/>
                <w:i w:val="0"/>
                <w:iCs w:val="0"/>
                <w:color w:val="auto"/>
              </w:rPr>
            </w:pPr>
            <w:r w:rsidRPr="00476685">
              <w:rPr>
                <w:rStyle w:val="SubtleEmphasis"/>
                <w:i w:val="0"/>
                <w:iCs w:val="0"/>
                <w:color w:val="auto"/>
              </w:rPr>
              <w:t>9 – 10 a.m.</w:t>
            </w:r>
          </w:p>
          <w:p w14:paraId="6DB372C1" w14:textId="337F5EB0" w:rsidR="0034676E" w:rsidRPr="00476685" w:rsidRDefault="0034676E" w:rsidP="0034676E">
            <w:pPr>
              <w:pStyle w:val="charttimes"/>
              <w:rPr>
                <w:rStyle w:val="SubtleEmphasis"/>
                <w:i w:val="0"/>
                <w:iCs w:val="0"/>
                <w:color w:val="auto"/>
              </w:rPr>
            </w:pPr>
            <w:r w:rsidRPr="00476685">
              <w:rPr>
                <w:rStyle w:val="SubtleEmphasis"/>
                <w:i w:val="0"/>
                <w:iCs w:val="0"/>
                <w:color w:val="auto"/>
              </w:rPr>
              <w:t>Tatiana</w:t>
            </w:r>
          </w:p>
        </w:tc>
      </w:tr>
      <w:tr w:rsidR="003E0825" w:rsidRPr="00476685" w14:paraId="174C242A" w14:textId="77777777" w:rsidTr="0060077A">
        <w:trPr>
          <w:trHeight w:val="2379"/>
        </w:trPr>
        <w:tc>
          <w:tcPr>
            <w:tcW w:w="2366" w:type="dxa"/>
            <w:tcBorders>
              <w:top w:val="single" w:sz="4" w:space="0" w:color="5B9BD5" w:themeColor="accent1"/>
              <w:bottom w:val="single" w:sz="4" w:space="0" w:color="5B9BD5" w:themeColor="accent1"/>
            </w:tcBorders>
            <w:tcMar>
              <w:left w:w="72" w:type="dxa"/>
              <w:right w:w="72" w:type="dxa"/>
            </w:tcMar>
            <w:vAlign w:val="center"/>
          </w:tcPr>
          <w:p w14:paraId="5CDD5995" w14:textId="77777777" w:rsidR="003E0825" w:rsidRDefault="003E0825" w:rsidP="003E0825">
            <w:pPr>
              <w:pStyle w:val="Subtitle"/>
              <w:rPr>
                <w:rStyle w:val="Strong"/>
                <w:b/>
                <w:bCs w:val="0"/>
              </w:rPr>
            </w:pPr>
            <w:r w:rsidRPr="00476685">
              <w:rPr>
                <w:rStyle w:val="Strong"/>
                <w:b/>
                <w:bCs w:val="0"/>
              </w:rPr>
              <w:t>Oak Ridges Community Centre</w:t>
            </w:r>
          </w:p>
          <w:p w14:paraId="10A663E6" w14:textId="4C1D1000" w:rsidR="00694241" w:rsidRPr="008D35E3" w:rsidRDefault="00694241" w:rsidP="00694241">
            <w:pPr>
              <w:rPr>
                <w:sz w:val="18"/>
                <w:szCs w:val="18"/>
              </w:rPr>
            </w:pPr>
            <w:r>
              <w:rPr>
                <w:sz w:val="18"/>
                <w:szCs w:val="18"/>
              </w:rPr>
              <w:t>No</w:t>
            </w:r>
            <w:r w:rsidRPr="008D35E3">
              <w:rPr>
                <w:sz w:val="18"/>
                <w:szCs w:val="18"/>
              </w:rPr>
              <w:t xml:space="preserve"> </w:t>
            </w:r>
            <w:r>
              <w:rPr>
                <w:sz w:val="18"/>
                <w:szCs w:val="18"/>
              </w:rPr>
              <w:t>Body Blast:</w:t>
            </w:r>
            <w:r w:rsidR="008B36A6">
              <w:rPr>
                <w:sz w:val="18"/>
                <w:szCs w:val="18"/>
              </w:rPr>
              <w:t xml:space="preserve"> </w:t>
            </w:r>
            <w:r>
              <w:rPr>
                <w:sz w:val="18"/>
                <w:szCs w:val="18"/>
              </w:rPr>
              <w:t>December 24</w:t>
            </w:r>
            <w:r w:rsidR="00661451">
              <w:rPr>
                <w:sz w:val="18"/>
                <w:szCs w:val="18"/>
              </w:rPr>
              <w:t xml:space="preserve"> and 31</w:t>
            </w:r>
          </w:p>
          <w:p w14:paraId="0AEAC528" w14:textId="3C1D5BFA" w:rsidR="003E0825" w:rsidRPr="004553D6" w:rsidRDefault="003E0825" w:rsidP="003E0825">
            <w:pPr>
              <w:rPr>
                <w:sz w:val="18"/>
                <w:szCs w:val="18"/>
              </w:rPr>
            </w:pPr>
          </w:p>
        </w:tc>
        <w:tc>
          <w:tcPr>
            <w:tcW w:w="1880" w:type="dxa"/>
            <w:tcBorders>
              <w:top w:val="single" w:sz="4" w:space="0" w:color="5B9BD5" w:themeColor="accent1"/>
              <w:bottom w:val="single" w:sz="4" w:space="0" w:color="5B9BD5" w:themeColor="accent1"/>
            </w:tcBorders>
          </w:tcPr>
          <w:p w14:paraId="3F99C832" w14:textId="77777777" w:rsidR="003E0825" w:rsidRPr="00476685" w:rsidRDefault="003E0825" w:rsidP="003E0825">
            <w:pPr>
              <w:pStyle w:val="charttimes"/>
              <w:rPr>
                <w:rStyle w:val="Strong"/>
                <w:bCs w:val="0"/>
                <w:color w:val="auto"/>
                <w:sz w:val="18"/>
              </w:rPr>
            </w:pPr>
            <w:r w:rsidRPr="00476685">
              <w:rPr>
                <w:rStyle w:val="Strong"/>
                <w:bCs w:val="0"/>
                <w:color w:val="auto"/>
                <w:sz w:val="18"/>
              </w:rPr>
              <w:t>Body Blast</w:t>
            </w:r>
          </w:p>
          <w:p w14:paraId="09A20062" w14:textId="77777777" w:rsidR="003E0825" w:rsidRPr="00476685" w:rsidRDefault="003E0825" w:rsidP="003E0825">
            <w:pPr>
              <w:pStyle w:val="charttimes"/>
              <w:rPr>
                <w:rStyle w:val="SubtleEmphasis"/>
                <w:i w:val="0"/>
                <w:iCs w:val="0"/>
                <w:color w:val="auto"/>
              </w:rPr>
            </w:pPr>
            <w:r>
              <w:rPr>
                <w:rStyle w:val="SubtleEmphasis"/>
                <w:i w:val="0"/>
                <w:iCs w:val="0"/>
                <w:color w:val="auto"/>
              </w:rPr>
              <w:t>9:15 – 10:15</w:t>
            </w:r>
            <w:r w:rsidRPr="00476685">
              <w:rPr>
                <w:rStyle w:val="SubtleEmphasis"/>
                <w:i w:val="0"/>
                <w:iCs w:val="0"/>
                <w:color w:val="auto"/>
              </w:rPr>
              <w:t xml:space="preserve"> a.m.</w:t>
            </w:r>
          </w:p>
          <w:p w14:paraId="26F55764" w14:textId="77777777" w:rsidR="003E0825" w:rsidRDefault="003E0825" w:rsidP="003E0825">
            <w:pPr>
              <w:pStyle w:val="charttimes"/>
              <w:rPr>
                <w:rStyle w:val="SubtleEmphasis"/>
                <w:i w:val="0"/>
                <w:iCs w:val="0"/>
                <w:color w:val="auto"/>
              </w:rPr>
            </w:pPr>
            <w:r w:rsidRPr="00476685">
              <w:rPr>
                <w:rStyle w:val="SubtleEmphasis"/>
                <w:i w:val="0"/>
                <w:iCs w:val="0"/>
                <w:color w:val="auto"/>
              </w:rPr>
              <w:t>Farnoush</w:t>
            </w:r>
          </w:p>
          <w:p w14:paraId="48A182DC" w14:textId="4BD695E9" w:rsidR="003E0825" w:rsidRPr="00476685" w:rsidRDefault="003E0825" w:rsidP="003E0825">
            <w:pPr>
              <w:pStyle w:val="charttimes"/>
              <w:rPr>
                <w:rStyle w:val="SubtleEmphasis"/>
                <w:iCs w:val="0"/>
                <w:color w:val="auto"/>
                <w:sz w:val="16"/>
                <w:szCs w:val="16"/>
              </w:rPr>
            </w:pPr>
          </w:p>
        </w:tc>
        <w:tc>
          <w:tcPr>
            <w:tcW w:w="1789" w:type="dxa"/>
            <w:tcBorders>
              <w:top w:val="single" w:sz="4" w:space="0" w:color="5B9BD5" w:themeColor="accent1"/>
              <w:bottom w:val="single" w:sz="4" w:space="0" w:color="5B9BD5" w:themeColor="accent1"/>
            </w:tcBorders>
          </w:tcPr>
          <w:p w14:paraId="2D265C1D" w14:textId="77777777" w:rsidR="003E0825" w:rsidRPr="00476685" w:rsidRDefault="003E0825" w:rsidP="003E0825">
            <w:pPr>
              <w:pStyle w:val="charttimes"/>
              <w:rPr>
                <w:rStyle w:val="Strong"/>
                <w:bCs w:val="0"/>
                <w:color w:val="auto"/>
                <w:sz w:val="18"/>
              </w:rPr>
            </w:pPr>
            <w:r w:rsidRPr="00476685">
              <w:rPr>
                <w:rStyle w:val="Strong"/>
                <w:bCs w:val="0"/>
                <w:color w:val="auto"/>
                <w:sz w:val="18"/>
              </w:rPr>
              <w:t>Dancercise</w:t>
            </w:r>
          </w:p>
          <w:p w14:paraId="33A894A2"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9:30 – 10:30 a.m.</w:t>
            </w:r>
          </w:p>
          <w:p w14:paraId="655AEB5B" w14:textId="77777777" w:rsidR="003E0825" w:rsidRPr="000B7B0F" w:rsidRDefault="003E0825" w:rsidP="003E0825">
            <w:pPr>
              <w:pStyle w:val="charttimes"/>
              <w:rPr>
                <w:rStyle w:val="SubtleEmphasis"/>
                <w:i w:val="0"/>
                <w:iCs w:val="0"/>
                <w:color w:val="auto"/>
              </w:rPr>
            </w:pPr>
            <w:r w:rsidRPr="000B7B0F">
              <w:rPr>
                <w:rStyle w:val="SubtleEmphasis"/>
                <w:i w:val="0"/>
                <w:iCs w:val="0"/>
                <w:color w:val="auto"/>
              </w:rPr>
              <w:t>Arie/Farnoush</w:t>
            </w:r>
          </w:p>
          <w:p w14:paraId="6C040076" w14:textId="77777777" w:rsidR="003E0825" w:rsidRDefault="003E0825" w:rsidP="003E0825">
            <w:pPr>
              <w:pStyle w:val="charttimes"/>
              <w:rPr>
                <w:rStyle w:val="SubtleEmphasis"/>
                <w:b/>
                <w:i w:val="0"/>
                <w:iCs w:val="0"/>
                <w:color w:val="auto"/>
                <w:sz w:val="6"/>
                <w:szCs w:val="6"/>
              </w:rPr>
            </w:pPr>
            <w:r>
              <w:rPr>
                <w:rStyle w:val="SubtleEmphasis"/>
                <w:b/>
                <w:i w:val="0"/>
                <w:iCs w:val="0"/>
                <w:color w:val="auto"/>
              </w:rPr>
              <w:t xml:space="preserve"> </w:t>
            </w:r>
          </w:p>
          <w:p w14:paraId="7092991D" w14:textId="77777777" w:rsidR="003E0825" w:rsidRDefault="003E0825" w:rsidP="003E0825">
            <w:pPr>
              <w:pStyle w:val="charttimes"/>
              <w:rPr>
                <w:rStyle w:val="SubtleEmphasis"/>
                <w:b/>
                <w:sz w:val="6"/>
                <w:szCs w:val="6"/>
              </w:rPr>
            </w:pPr>
          </w:p>
          <w:p w14:paraId="4308DD41" w14:textId="77777777" w:rsidR="003E0825" w:rsidRDefault="003E0825" w:rsidP="003E0825">
            <w:pPr>
              <w:pStyle w:val="charttimes"/>
              <w:rPr>
                <w:rStyle w:val="SubtleEmphasis"/>
                <w:b/>
                <w:sz w:val="6"/>
                <w:szCs w:val="6"/>
              </w:rPr>
            </w:pPr>
          </w:p>
          <w:p w14:paraId="461CD9DC" w14:textId="77777777" w:rsidR="003E0825" w:rsidRDefault="003E0825" w:rsidP="003E0825">
            <w:pPr>
              <w:pStyle w:val="charttimes"/>
              <w:rPr>
                <w:rStyle w:val="SubtleEmphasis"/>
                <w:b/>
                <w:sz w:val="6"/>
                <w:szCs w:val="6"/>
              </w:rPr>
            </w:pPr>
          </w:p>
          <w:p w14:paraId="5BDE9F31" w14:textId="77777777" w:rsidR="003E0825" w:rsidRDefault="003E0825" w:rsidP="003E0825">
            <w:pPr>
              <w:pStyle w:val="charttimes"/>
              <w:rPr>
                <w:rStyle w:val="SubtleEmphasis"/>
                <w:b/>
                <w:sz w:val="6"/>
                <w:szCs w:val="6"/>
              </w:rPr>
            </w:pPr>
          </w:p>
          <w:p w14:paraId="068E0594" w14:textId="77777777" w:rsidR="003E0825" w:rsidRDefault="003E0825" w:rsidP="003E0825">
            <w:pPr>
              <w:pStyle w:val="charttimes"/>
              <w:rPr>
                <w:rStyle w:val="SubtleEmphasis"/>
                <w:b/>
                <w:sz w:val="6"/>
                <w:szCs w:val="6"/>
              </w:rPr>
            </w:pPr>
          </w:p>
          <w:p w14:paraId="4BAAAF21" w14:textId="77777777" w:rsidR="003320D2" w:rsidRDefault="003320D2" w:rsidP="00661451">
            <w:pPr>
              <w:pStyle w:val="charttimes"/>
              <w:jc w:val="left"/>
              <w:rPr>
                <w:rStyle w:val="SubtleEmphasis"/>
              </w:rPr>
            </w:pPr>
          </w:p>
          <w:p w14:paraId="0FBFB66D" w14:textId="77777777" w:rsidR="003320D2" w:rsidRDefault="003320D2" w:rsidP="003E0825">
            <w:pPr>
              <w:pStyle w:val="charttimes"/>
              <w:rPr>
                <w:rStyle w:val="SubtleEmphasis"/>
                <w:b/>
                <w:i w:val="0"/>
                <w:iCs w:val="0"/>
                <w:color w:val="auto"/>
                <w:sz w:val="6"/>
                <w:szCs w:val="6"/>
              </w:rPr>
            </w:pPr>
          </w:p>
          <w:p w14:paraId="5D6C30EE" w14:textId="77777777" w:rsidR="003E0825" w:rsidRDefault="003E0825" w:rsidP="003E0825">
            <w:pPr>
              <w:pStyle w:val="charttimes"/>
              <w:rPr>
                <w:rStyle w:val="SubtleEmphasis"/>
                <w:b/>
                <w:sz w:val="6"/>
                <w:szCs w:val="6"/>
              </w:rPr>
            </w:pPr>
          </w:p>
          <w:p w14:paraId="1A9DF0A2" w14:textId="77777777" w:rsidR="003E0825" w:rsidRPr="00511362" w:rsidRDefault="003E0825" w:rsidP="003E0825">
            <w:pPr>
              <w:pStyle w:val="charttimes"/>
              <w:rPr>
                <w:rStyle w:val="SubtleEmphasis"/>
                <w:b/>
                <w:i w:val="0"/>
                <w:iCs w:val="0"/>
                <w:color w:val="auto"/>
                <w:sz w:val="6"/>
                <w:szCs w:val="6"/>
              </w:rPr>
            </w:pPr>
          </w:p>
          <w:p w14:paraId="382525FB" w14:textId="77777777" w:rsidR="003E0825" w:rsidRPr="00476685" w:rsidRDefault="003E0825" w:rsidP="003E0825">
            <w:pPr>
              <w:pStyle w:val="charttimes"/>
              <w:rPr>
                <w:rStyle w:val="SubtleEmphasis"/>
                <w:b/>
                <w:i w:val="0"/>
                <w:iCs w:val="0"/>
                <w:color w:val="auto"/>
              </w:rPr>
            </w:pPr>
            <w:r w:rsidRPr="00476685">
              <w:rPr>
                <w:rStyle w:val="SubtleEmphasis"/>
                <w:b/>
                <w:i w:val="0"/>
                <w:iCs w:val="0"/>
                <w:color w:val="auto"/>
              </w:rPr>
              <w:t>Body Blast</w:t>
            </w:r>
          </w:p>
          <w:p w14:paraId="042EF1B1" w14:textId="77777777" w:rsidR="003E0825" w:rsidRDefault="003E0825" w:rsidP="003E0825">
            <w:pPr>
              <w:pStyle w:val="charttimes"/>
              <w:rPr>
                <w:rStyle w:val="SubtleEmphasis"/>
                <w:i w:val="0"/>
                <w:iCs w:val="0"/>
                <w:color w:val="auto"/>
              </w:rPr>
            </w:pPr>
            <w:r>
              <w:rPr>
                <w:rStyle w:val="SubtleEmphasis"/>
                <w:i w:val="0"/>
                <w:iCs w:val="0"/>
                <w:color w:val="auto"/>
              </w:rPr>
              <w:t>6:15 – 7:15</w:t>
            </w:r>
            <w:r w:rsidRPr="00476685">
              <w:rPr>
                <w:rStyle w:val="SubtleEmphasis"/>
                <w:i w:val="0"/>
                <w:iCs w:val="0"/>
                <w:color w:val="auto"/>
              </w:rPr>
              <w:t xml:space="preserve"> p.m.</w:t>
            </w:r>
          </w:p>
          <w:p w14:paraId="17FACF2C" w14:textId="77777777" w:rsidR="003E0825" w:rsidRDefault="003E0825" w:rsidP="003E0825">
            <w:pPr>
              <w:pStyle w:val="charttimes"/>
              <w:rPr>
                <w:rStyle w:val="SubtleEmphasis"/>
                <w:i w:val="0"/>
                <w:iCs w:val="0"/>
                <w:color w:val="auto"/>
              </w:rPr>
            </w:pPr>
            <w:r>
              <w:rPr>
                <w:rStyle w:val="SubtleEmphasis"/>
                <w:i w:val="0"/>
                <w:iCs w:val="0"/>
                <w:color w:val="auto"/>
              </w:rPr>
              <w:t>Debbie</w:t>
            </w:r>
          </w:p>
          <w:p w14:paraId="0BEA837C" w14:textId="77777777" w:rsidR="003E0825" w:rsidRDefault="003E0825" w:rsidP="003E0825">
            <w:pPr>
              <w:pStyle w:val="charttimes"/>
              <w:rPr>
                <w:rStyle w:val="SubtleEmphasis"/>
                <w:b/>
                <w:i w:val="0"/>
                <w:iCs w:val="0"/>
                <w:color w:val="auto"/>
              </w:rPr>
            </w:pPr>
            <w:r>
              <w:rPr>
                <w:rStyle w:val="SubtleEmphasis"/>
                <w:b/>
                <w:i w:val="0"/>
                <w:iCs w:val="0"/>
                <w:color w:val="auto"/>
              </w:rPr>
              <w:t>Interval Insanity</w:t>
            </w:r>
          </w:p>
          <w:p w14:paraId="3EC2DDE0" w14:textId="77777777" w:rsidR="003E0825" w:rsidRPr="00884E38" w:rsidRDefault="003E0825" w:rsidP="003E0825">
            <w:pPr>
              <w:pStyle w:val="charttimes"/>
              <w:rPr>
                <w:rStyle w:val="SubtleEmphasis"/>
                <w:i w:val="0"/>
                <w:iCs w:val="0"/>
                <w:color w:val="auto"/>
              </w:rPr>
            </w:pPr>
            <w:r>
              <w:rPr>
                <w:rStyle w:val="SubtleEmphasis"/>
                <w:i w:val="0"/>
                <w:iCs w:val="0"/>
                <w:color w:val="auto"/>
              </w:rPr>
              <w:t>7:30 – 8:30</w:t>
            </w:r>
            <w:r w:rsidRPr="00884E38">
              <w:rPr>
                <w:rStyle w:val="SubtleEmphasis"/>
                <w:i w:val="0"/>
                <w:iCs w:val="0"/>
                <w:color w:val="auto"/>
              </w:rPr>
              <w:t xml:space="preserve"> p.m.</w:t>
            </w:r>
          </w:p>
          <w:p w14:paraId="4D678636" w14:textId="54C6AC32" w:rsidR="003E0825" w:rsidRPr="000B7B0F" w:rsidRDefault="003E0825" w:rsidP="003E0825">
            <w:pPr>
              <w:pStyle w:val="charttimes"/>
              <w:rPr>
                <w:rStyle w:val="SubtleEmphasis"/>
                <w:i w:val="0"/>
                <w:iCs w:val="0"/>
                <w:color w:val="auto"/>
              </w:rPr>
            </w:pPr>
            <w:r w:rsidRPr="002E1D8C">
              <w:rPr>
                <w:rStyle w:val="Strong"/>
                <w:color w:val="00B050"/>
                <w:sz w:val="18"/>
              </w:rPr>
              <w:t xml:space="preserve"> </w:t>
            </w:r>
            <w:r>
              <w:rPr>
                <w:rStyle w:val="Strong"/>
                <w:b w:val="0"/>
                <w:bCs w:val="0"/>
                <w:color w:val="auto"/>
                <w:sz w:val="18"/>
              </w:rPr>
              <w:t>Jill</w:t>
            </w:r>
          </w:p>
        </w:tc>
        <w:tc>
          <w:tcPr>
            <w:tcW w:w="1789" w:type="dxa"/>
            <w:tcBorders>
              <w:top w:val="single" w:sz="4" w:space="0" w:color="5B9BD5" w:themeColor="accent1"/>
              <w:bottom w:val="single" w:sz="4" w:space="0" w:color="5B9BD5" w:themeColor="accent1"/>
            </w:tcBorders>
          </w:tcPr>
          <w:p w14:paraId="64C8E17D" w14:textId="77777777" w:rsidR="003E0825" w:rsidRPr="00476685" w:rsidRDefault="003E0825" w:rsidP="003E0825">
            <w:pPr>
              <w:pStyle w:val="charttimes"/>
              <w:rPr>
                <w:rStyle w:val="Strong"/>
                <w:bCs w:val="0"/>
                <w:color w:val="auto"/>
                <w:sz w:val="18"/>
              </w:rPr>
            </w:pPr>
            <w:r w:rsidRPr="00476685">
              <w:rPr>
                <w:rStyle w:val="Strong"/>
                <w:bCs w:val="0"/>
                <w:color w:val="auto"/>
                <w:sz w:val="18"/>
              </w:rPr>
              <w:t>Boot Camp</w:t>
            </w:r>
          </w:p>
          <w:p w14:paraId="097F64C3"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9:30 – 10:30 a.m.</w:t>
            </w:r>
          </w:p>
          <w:p w14:paraId="774932FA" w14:textId="77777777" w:rsidR="003E0825" w:rsidRDefault="003E0825" w:rsidP="003E0825">
            <w:pPr>
              <w:pStyle w:val="charttimes"/>
              <w:rPr>
                <w:rStyle w:val="SubtleEmphasis"/>
                <w:i w:val="0"/>
                <w:iCs w:val="0"/>
                <w:color w:val="auto"/>
              </w:rPr>
            </w:pPr>
            <w:r w:rsidRPr="00476685">
              <w:rPr>
                <w:rStyle w:val="SubtleEmphasis"/>
                <w:i w:val="0"/>
                <w:iCs w:val="0"/>
                <w:color w:val="auto"/>
              </w:rPr>
              <w:t>Debbie</w:t>
            </w:r>
          </w:p>
          <w:p w14:paraId="4E358C1E" w14:textId="77777777" w:rsidR="003E0825" w:rsidRDefault="003E0825" w:rsidP="003E0825">
            <w:pPr>
              <w:pStyle w:val="charttimes"/>
              <w:rPr>
                <w:rStyle w:val="Strong"/>
                <w:bCs w:val="0"/>
                <w:color w:val="auto"/>
                <w:sz w:val="6"/>
                <w:szCs w:val="6"/>
              </w:rPr>
            </w:pPr>
          </w:p>
          <w:p w14:paraId="774D38EE" w14:textId="77777777" w:rsidR="003E0825" w:rsidRDefault="003E0825" w:rsidP="003E0825">
            <w:pPr>
              <w:pStyle w:val="charttimes"/>
              <w:rPr>
                <w:rStyle w:val="Strong"/>
                <w:bCs w:val="0"/>
                <w:color w:val="auto"/>
                <w:sz w:val="6"/>
                <w:szCs w:val="6"/>
              </w:rPr>
            </w:pPr>
          </w:p>
          <w:p w14:paraId="688E0116" w14:textId="77777777" w:rsidR="003E0825" w:rsidRDefault="003E0825" w:rsidP="003E0825">
            <w:pPr>
              <w:pStyle w:val="charttimes"/>
              <w:rPr>
                <w:rStyle w:val="Strong"/>
                <w:bCs w:val="0"/>
                <w:color w:val="auto"/>
                <w:sz w:val="6"/>
                <w:szCs w:val="6"/>
              </w:rPr>
            </w:pPr>
          </w:p>
          <w:p w14:paraId="2ACCA84C" w14:textId="77777777" w:rsidR="003E0825" w:rsidRDefault="003E0825" w:rsidP="003E0825">
            <w:pPr>
              <w:pStyle w:val="charttimes"/>
              <w:rPr>
                <w:rStyle w:val="Strong"/>
                <w:bCs w:val="0"/>
                <w:color w:val="auto"/>
                <w:sz w:val="6"/>
                <w:szCs w:val="6"/>
              </w:rPr>
            </w:pPr>
          </w:p>
          <w:p w14:paraId="08613664" w14:textId="77777777" w:rsidR="003E0825" w:rsidRDefault="003E0825" w:rsidP="003E0825">
            <w:pPr>
              <w:pStyle w:val="charttimes"/>
              <w:rPr>
                <w:rStyle w:val="Strong"/>
                <w:bCs w:val="0"/>
                <w:color w:val="auto"/>
                <w:sz w:val="6"/>
                <w:szCs w:val="6"/>
              </w:rPr>
            </w:pPr>
          </w:p>
          <w:p w14:paraId="5F02C428" w14:textId="77777777" w:rsidR="003320D2" w:rsidRDefault="003320D2" w:rsidP="00661451">
            <w:pPr>
              <w:pStyle w:val="charttimes"/>
              <w:jc w:val="left"/>
              <w:rPr>
                <w:rStyle w:val="Strong"/>
                <w:bCs w:val="0"/>
                <w:color w:val="auto"/>
                <w:sz w:val="6"/>
                <w:szCs w:val="6"/>
              </w:rPr>
            </w:pPr>
          </w:p>
          <w:p w14:paraId="1F3C2F28" w14:textId="77777777" w:rsidR="003320D2" w:rsidRDefault="003320D2" w:rsidP="003E0825">
            <w:pPr>
              <w:pStyle w:val="charttimes"/>
              <w:rPr>
                <w:rStyle w:val="Strong"/>
                <w:bCs w:val="0"/>
                <w:color w:val="auto"/>
                <w:sz w:val="6"/>
                <w:szCs w:val="6"/>
              </w:rPr>
            </w:pPr>
          </w:p>
          <w:p w14:paraId="404E2BD6" w14:textId="77777777" w:rsidR="003320D2" w:rsidRDefault="003320D2" w:rsidP="003E0825">
            <w:pPr>
              <w:pStyle w:val="charttimes"/>
              <w:rPr>
                <w:rStyle w:val="Strong"/>
                <w:bCs w:val="0"/>
                <w:color w:val="auto"/>
                <w:sz w:val="6"/>
                <w:szCs w:val="6"/>
              </w:rPr>
            </w:pPr>
          </w:p>
          <w:p w14:paraId="34FDD725" w14:textId="77777777" w:rsidR="003E0825" w:rsidRDefault="003E0825" w:rsidP="003E0825">
            <w:pPr>
              <w:pStyle w:val="charttimes"/>
              <w:rPr>
                <w:rStyle w:val="Strong"/>
                <w:bCs w:val="0"/>
                <w:color w:val="auto"/>
                <w:sz w:val="6"/>
                <w:szCs w:val="6"/>
              </w:rPr>
            </w:pPr>
          </w:p>
          <w:p w14:paraId="05B50DE0" w14:textId="77777777" w:rsidR="003320D2" w:rsidRDefault="003320D2" w:rsidP="003320D2">
            <w:pPr>
              <w:pStyle w:val="charttimes"/>
              <w:jc w:val="left"/>
              <w:rPr>
                <w:rStyle w:val="Strong"/>
                <w:bCs w:val="0"/>
                <w:color w:val="auto"/>
                <w:sz w:val="6"/>
                <w:szCs w:val="6"/>
              </w:rPr>
            </w:pPr>
          </w:p>
          <w:p w14:paraId="09337618" w14:textId="77777777" w:rsidR="003E0825" w:rsidRDefault="003E0825" w:rsidP="003E0825">
            <w:pPr>
              <w:pStyle w:val="charttimes"/>
              <w:rPr>
                <w:rStyle w:val="Strong"/>
                <w:bCs w:val="0"/>
                <w:color w:val="auto"/>
                <w:sz w:val="6"/>
                <w:szCs w:val="6"/>
              </w:rPr>
            </w:pPr>
          </w:p>
          <w:p w14:paraId="16462D6B" w14:textId="77777777" w:rsidR="003E0825" w:rsidRPr="00511362" w:rsidRDefault="003E0825" w:rsidP="003E0825">
            <w:pPr>
              <w:pStyle w:val="charttimes"/>
              <w:rPr>
                <w:rStyle w:val="Strong"/>
                <w:bCs w:val="0"/>
                <w:color w:val="auto"/>
                <w:sz w:val="6"/>
                <w:szCs w:val="6"/>
              </w:rPr>
            </w:pPr>
          </w:p>
          <w:p w14:paraId="1D492C47" w14:textId="77777777" w:rsidR="003E0825" w:rsidRPr="00476685" w:rsidRDefault="003E0825" w:rsidP="003E0825">
            <w:pPr>
              <w:pStyle w:val="charttimes"/>
              <w:rPr>
                <w:rStyle w:val="Strong"/>
                <w:bCs w:val="0"/>
                <w:color w:val="auto"/>
                <w:sz w:val="18"/>
              </w:rPr>
            </w:pPr>
            <w:proofErr w:type="spellStart"/>
            <w:r w:rsidRPr="00476685">
              <w:rPr>
                <w:rStyle w:val="Strong"/>
                <w:bCs w:val="0"/>
                <w:color w:val="auto"/>
                <w:sz w:val="18"/>
              </w:rPr>
              <w:t>CycleFit</w:t>
            </w:r>
            <w:proofErr w:type="spellEnd"/>
          </w:p>
          <w:p w14:paraId="1B34616F" w14:textId="77777777" w:rsidR="003E0825" w:rsidRPr="00476685" w:rsidRDefault="003E0825" w:rsidP="003E0825">
            <w:pPr>
              <w:pStyle w:val="charttimes"/>
              <w:rPr>
                <w:rStyle w:val="SubtleEmphasis"/>
                <w:i w:val="0"/>
                <w:iCs w:val="0"/>
                <w:color w:val="auto"/>
              </w:rPr>
            </w:pPr>
            <w:r>
              <w:rPr>
                <w:rStyle w:val="SubtleEmphasis"/>
                <w:i w:val="0"/>
                <w:iCs w:val="0"/>
                <w:color w:val="auto"/>
              </w:rPr>
              <w:t>6 – 6:50 p.m</w:t>
            </w:r>
            <w:r w:rsidRPr="00476685">
              <w:rPr>
                <w:rStyle w:val="SubtleEmphasis"/>
                <w:i w:val="0"/>
                <w:iCs w:val="0"/>
                <w:color w:val="auto"/>
              </w:rPr>
              <w:t>.</w:t>
            </w:r>
          </w:p>
          <w:p w14:paraId="438A974C"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Debbie</w:t>
            </w:r>
          </w:p>
          <w:p w14:paraId="36DB0C63" w14:textId="77777777" w:rsidR="003E0825" w:rsidRPr="00476685" w:rsidRDefault="003E0825" w:rsidP="003E0825">
            <w:pPr>
              <w:pStyle w:val="charttimes"/>
              <w:rPr>
                <w:rStyle w:val="Strong"/>
                <w:bCs w:val="0"/>
                <w:color w:val="auto"/>
                <w:sz w:val="18"/>
              </w:rPr>
            </w:pPr>
            <w:r w:rsidRPr="00476685">
              <w:rPr>
                <w:rStyle w:val="Strong"/>
                <w:bCs w:val="0"/>
                <w:color w:val="auto"/>
                <w:sz w:val="18"/>
              </w:rPr>
              <w:t>Abs, Butt &amp; Thighs</w:t>
            </w:r>
          </w:p>
          <w:p w14:paraId="0C76FA46"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7</w:t>
            </w:r>
            <w:r>
              <w:rPr>
                <w:rStyle w:val="SubtleEmphasis"/>
                <w:i w:val="0"/>
                <w:iCs w:val="0"/>
                <w:color w:val="auto"/>
              </w:rPr>
              <w:t xml:space="preserve"> – 8</w:t>
            </w:r>
            <w:r w:rsidRPr="00476685">
              <w:rPr>
                <w:rStyle w:val="SubtleEmphasis"/>
                <w:i w:val="0"/>
                <w:iCs w:val="0"/>
                <w:color w:val="auto"/>
              </w:rPr>
              <w:t xml:space="preserve"> p.m.</w:t>
            </w:r>
          </w:p>
          <w:p w14:paraId="56B8B983" w14:textId="4B6C0DC5" w:rsidR="003E0825" w:rsidRPr="00476685" w:rsidRDefault="003E0825" w:rsidP="003E0825">
            <w:pPr>
              <w:pStyle w:val="charttimes"/>
              <w:rPr>
                <w:rStyle w:val="SubtleEmphasis"/>
                <w:i w:val="0"/>
                <w:iCs w:val="0"/>
                <w:color w:val="auto"/>
              </w:rPr>
            </w:pPr>
            <w:r w:rsidRPr="00476685">
              <w:rPr>
                <w:rStyle w:val="SubtleEmphasis"/>
                <w:i w:val="0"/>
                <w:iCs w:val="0"/>
                <w:color w:val="auto"/>
              </w:rPr>
              <w:t>Debbie</w:t>
            </w:r>
          </w:p>
        </w:tc>
        <w:tc>
          <w:tcPr>
            <w:tcW w:w="1790" w:type="dxa"/>
            <w:tcBorders>
              <w:top w:val="single" w:sz="4" w:space="0" w:color="5B9BD5" w:themeColor="accent1"/>
              <w:bottom w:val="single" w:sz="4" w:space="0" w:color="5B9BD5" w:themeColor="accent1"/>
            </w:tcBorders>
          </w:tcPr>
          <w:p w14:paraId="0B591D34" w14:textId="77777777" w:rsidR="003E0825" w:rsidRPr="00476685" w:rsidRDefault="003E0825" w:rsidP="003E0825">
            <w:pPr>
              <w:pStyle w:val="charttimes"/>
              <w:rPr>
                <w:rStyle w:val="Strong"/>
                <w:bCs w:val="0"/>
                <w:color w:val="auto"/>
                <w:sz w:val="18"/>
              </w:rPr>
            </w:pPr>
            <w:proofErr w:type="spellStart"/>
            <w:r w:rsidRPr="00476685">
              <w:rPr>
                <w:rStyle w:val="Strong"/>
                <w:bCs w:val="0"/>
                <w:color w:val="auto"/>
                <w:sz w:val="18"/>
              </w:rPr>
              <w:t>CycleFit</w:t>
            </w:r>
            <w:proofErr w:type="spellEnd"/>
          </w:p>
          <w:p w14:paraId="74C2172C" w14:textId="77777777" w:rsidR="003E0825" w:rsidRPr="006C15E0" w:rsidRDefault="003E0825" w:rsidP="003E0825">
            <w:pPr>
              <w:pStyle w:val="charttimes"/>
              <w:rPr>
                <w:rStyle w:val="Strong"/>
                <w:b w:val="0"/>
                <w:color w:val="auto"/>
                <w:sz w:val="18"/>
              </w:rPr>
            </w:pPr>
            <w:r w:rsidRPr="006C15E0">
              <w:rPr>
                <w:rStyle w:val="Strong"/>
                <w:b w:val="0"/>
                <w:color w:val="auto"/>
                <w:sz w:val="18"/>
              </w:rPr>
              <w:t>8:30 – 9:15 a.m.</w:t>
            </w:r>
          </w:p>
          <w:p w14:paraId="54FFF788" w14:textId="77777777" w:rsidR="003E0825" w:rsidRDefault="003E0825" w:rsidP="003E0825">
            <w:pPr>
              <w:pStyle w:val="charttimes"/>
              <w:rPr>
                <w:rStyle w:val="Strong"/>
                <w:b w:val="0"/>
                <w:bCs w:val="0"/>
                <w:color w:val="auto"/>
                <w:sz w:val="18"/>
              </w:rPr>
            </w:pPr>
            <w:r w:rsidRPr="006C15E0">
              <w:rPr>
                <w:rStyle w:val="Strong"/>
                <w:b w:val="0"/>
                <w:bCs w:val="0"/>
                <w:color w:val="auto"/>
                <w:sz w:val="18"/>
              </w:rPr>
              <w:t>Debbie</w:t>
            </w:r>
          </w:p>
          <w:p w14:paraId="3CFC24B9" w14:textId="77777777" w:rsidR="00A533E1" w:rsidRPr="00A533E1" w:rsidRDefault="00A533E1" w:rsidP="003E0825">
            <w:pPr>
              <w:pStyle w:val="charttimes"/>
              <w:rPr>
                <w:rStyle w:val="Strong"/>
                <w:b w:val="0"/>
                <w:bCs w:val="0"/>
                <w:color w:val="auto"/>
                <w:sz w:val="6"/>
                <w:szCs w:val="6"/>
              </w:rPr>
            </w:pPr>
          </w:p>
          <w:p w14:paraId="7AC802AE" w14:textId="77777777" w:rsidR="003E0825" w:rsidRPr="00476685" w:rsidRDefault="003E0825" w:rsidP="003E0825">
            <w:pPr>
              <w:pStyle w:val="charttimes"/>
              <w:rPr>
                <w:rStyle w:val="Strong"/>
                <w:bCs w:val="0"/>
                <w:color w:val="auto"/>
                <w:sz w:val="18"/>
              </w:rPr>
            </w:pPr>
            <w:r>
              <w:rPr>
                <w:rStyle w:val="Strong"/>
                <w:bCs w:val="0"/>
                <w:color w:val="auto"/>
                <w:sz w:val="18"/>
              </w:rPr>
              <w:t>Interval Insanity</w:t>
            </w:r>
          </w:p>
          <w:p w14:paraId="661BCB17"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9:30 – 10:30 a.m.</w:t>
            </w:r>
          </w:p>
          <w:p w14:paraId="14418861" w14:textId="2659E4AD" w:rsidR="003320D2" w:rsidRPr="00661451" w:rsidRDefault="003E0825" w:rsidP="00661451">
            <w:pPr>
              <w:pStyle w:val="charttimes"/>
              <w:rPr>
                <w:rStyle w:val="SubtleEmphasis"/>
                <w:i w:val="0"/>
                <w:iCs w:val="0"/>
                <w:color w:val="auto"/>
              </w:rPr>
            </w:pPr>
            <w:r w:rsidRPr="00476685">
              <w:rPr>
                <w:rStyle w:val="SubtleEmphasis"/>
                <w:i w:val="0"/>
                <w:iCs w:val="0"/>
                <w:color w:val="auto"/>
              </w:rPr>
              <w:t>Hilda</w:t>
            </w:r>
          </w:p>
          <w:p w14:paraId="6A47CC66" w14:textId="77777777" w:rsidR="003320D2" w:rsidRDefault="003320D2" w:rsidP="003E0825">
            <w:pPr>
              <w:pStyle w:val="charttimes"/>
              <w:rPr>
                <w:rStyle w:val="SubtleEmphasis"/>
                <w:b/>
                <w:i w:val="0"/>
                <w:iCs w:val="0"/>
                <w:color w:val="auto"/>
                <w:sz w:val="6"/>
                <w:szCs w:val="6"/>
              </w:rPr>
            </w:pPr>
          </w:p>
          <w:p w14:paraId="50CAF2E2" w14:textId="77777777" w:rsidR="00A533E1" w:rsidRPr="00A533E1" w:rsidRDefault="00A533E1" w:rsidP="003E0825">
            <w:pPr>
              <w:pStyle w:val="charttimes"/>
              <w:rPr>
                <w:rStyle w:val="SubtleEmphasis"/>
                <w:b/>
                <w:i w:val="0"/>
                <w:iCs w:val="0"/>
                <w:color w:val="auto"/>
                <w:sz w:val="6"/>
                <w:szCs w:val="6"/>
              </w:rPr>
            </w:pPr>
          </w:p>
          <w:p w14:paraId="01DF447E" w14:textId="77777777" w:rsidR="003E0825" w:rsidRPr="007F4181" w:rsidRDefault="003E0825" w:rsidP="003E0825">
            <w:pPr>
              <w:pStyle w:val="charttimes"/>
              <w:rPr>
                <w:rStyle w:val="SubtleEmphasis"/>
                <w:b/>
                <w:i w:val="0"/>
                <w:iCs w:val="0"/>
                <w:color w:val="auto"/>
              </w:rPr>
            </w:pPr>
            <w:r w:rsidRPr="007F4181">
              <w:rPr>
                <w:rStyle w:val="SubtleEmphasis"/>
                <w:b/>
                <w:i w:val="0"/>
                <w:iCs w:val="0"/>
                <w:color w:val="auto"/>
              </w:rPr>
              <w:t>Sculpt &amp; Tone</w:t>
            </w:r>
          </w:p>
          <w:p w14:paraId="6D535862" w14:textId="26B6CE86" w:rsidR="003E0825" w:rsidRDefault="003E0825" w:rsidP="003E0825">
            <w:pPr>
              <w:pStyle w:val="charttimes"/>
              <w:rPr>
                <w:rStyle w:val="SubtleEmphasis"/>
                <w:i w:val="0"/>
                <w:iCs w:val="0"/>
                <w:color w:val="auto"/>
              </w:rPr>
            </w:pPr>
            <w:r>
              <w:rPr>
                <w:rStyle w:val="SubtleEmphasis"/>
                <w:i w:val="0"/>
                <w:iCs w:val="0"/>
                <w:color w:val="auto"/>
              </w:rPr>
              <w:t>6:45 – 7:45 p.m.</w:t>
            </w:r>
          </w:p>
          <w:p w14:paraId="317293CD" w14:textId="77777777" w:rsidR="003E0825" w:rsidRDefault="003E0825" w:rsidP="003E0825">
            <w:pPr>
              <w:pStyle w:val="charttimes"/>
              <w:rPr>
                <w:rStyle w:val="SubtleEmphasis"/>
                <w:i w:val="0"/>
                <w:iCs w:val="0"/>
                <w:color w:val="auto"/>
              </w:rPr>
            </w:pPr>
            <w:r>
              <w:rPr>
                <w:rStyle w:val="SubtleEmphasis"/>
                <w:i w:val="0"/>
                <w:iCs w:val="0"/>
                <w:color w:val="auto"/>
              </w:rPr>
              <w:t xml:space="preserve">Katsia </w:t>
            </w:r>
          </w:p>
          <w:p w14:paraId="139CF51E" w14:textId="77777777" w:rsidR="003E0825" w:rsidRPr="00476685" w:rsidRDefault="003E0825" w:rsidP="003E0825">
            <w:pPr>
              <w:pStyle w:val="charttimes"/>
              <w:rPr>
                <w:rStyle w:val="Strong"/>
                <w:bCs w:val="0"/>
                <w:color w:val="auto"/>
                <w:sz w:val="18"/>
              </w:rPr>
            </w:pPr>
            <w:r w:rsidRPr="00476685">
              <w:rPr>
                <w:rStyle w:val="Strong"/>
                <w:bCs w:val="0"/>
                <w:color w:val="auto"/>
                <w:sz w:val="18"/>
              </w:rPr>
              <w:t>Dancercise</w:t>
            </w:r>
          </w:p>
          <w:p w14:paraId="07744AFB" w14:textId="04CBD7DB" w:rsidR="003E0825" w:rsidRPr="00476685" w:rsidRDefault="003E0825" w:rsidP="003E0825">
            <w:pPr>
              <w:pStyle w:val="charttimes"/>
              <w:rPr>
                <w:rStyle w:val="SubtleEmphasis"/>
                <w:i w:val="0"/>
                <w:iCs w:val="0"/>
                <w:color w:val="auto"/>
              </w:rPr>
            </w:pPr>
            <w:r>
              <w:rPr>
                <w:rStyle w:val="SubtleEmphasis"/>
                <w:i w:val="0"/>
                <w:iCs w:val="0"/>
                <w:color w:val="auto"/>
              </w:rPr>
              <w:t>8</w:t>
            </w:r>
            <w:r w:rsidRPr="00476685">
              <w:rPr>
                <w:rStyle w:val="SubtleEmphasis"/>
                <w:i w:val="0"/>
                <w:iCs w:val="0"/>
                <w:color w:val="auto"/>
              </w:rPr>
              <w:t xml:space="preserve"> – </w:t>
            </w:r>
            <w:r>
              <w:rPr>
                <w:rStyle w:val="SubtleEmphasis"/>
                <w:i w:val="0"/>
                <w:iCs w:val="0"/>
                <w:color w:val="auto"/>
              </w:rPr>
              <w:t>9</w:t>
            </w:r>
            <w:r w:rsidRPr="00476685">
              <w:rPr>
                <w:rStyle w:val="SubtleEmphasis"/>
                <w:i w:val="0"/>
                <w:iCs w:val="0"/>
                <w:color w:val="auto"/>
              </w:rPr>
              <w:t xml:space="preserve"> p.m.</w:t>
            </w:r>
          </w:p>
          <w:p w14:paraId="372C7C18" w14:textId="136D32D0" w:rsidR="003E0825" w:rsidRPr="00476685" w:rsidRDefault="003E0825" w:rsidP="003E0825">
            <w:pPr>
              <w:pStyle w:val="charttimes"/>
              <w:rPr>
                <w:rStyle w:val="SubtleEmphasis"/>
                <w:i w:val="0"/>
                <w:iCs w:val="0"/>
                <w:color w:val="auto"/>
              </w:rPr>
            </w:pPr>
            <w:r w:rsidRPr="00476685">
              <w:rPr>
                <w:rStyle w:val="SubtleEmphasis"/>
                <w:i w:val="0"/>
                <w:iCs w:val="0"/>
                <w:color w:val="auto"/>
              </w:rPr>
              <w:t>Farnoush</w:t>
            </w:r>
          </w:p>
        </w:tc>
        <w:tc>
          <w:tcPr>
            <w:tcW w:w="1789" w:type="dxa"/>
            <w:tcBorders>
              <w:top w:val="single" w:sz="4" w:space="0" w:color="5B9BD5" w:themeColor="accent1"/>
              <w:bottom w:val="single" w:sz="4" w:space="0" w:color="5B9BD5" w:themeColor="accent1"/>
            </w:tcBorders>
          </w:tcPr>
          <w:p w14:paraId="5F430ECE" w14:textId="07905166" w:rsidR="003E0825" w:rsidRPr="00476685" w:rsidRDefault="00A21713" w:rsidP="003E0825">
            <w:pPr>
              <w:pStyle w:val="charttimes"/>
              <w:rPr>
                <w:rStyle w:val="Strong"/>
                <w:bCs w:val="0"/>
                <w:color w:val="auto"/>
                <w:sz w:val="18"/>
              </w:rPr>
            </w:pPr>
            <w:r w:rsidRPr="00A21713">
              <w:rPr>
                <w:rStyle w:val="Strong"/>
                <w:bCs w:val="0"/>
                <w:color w:val="00B050"/>
                <w:sz w:val="18"/>
              </w:rPr>
              <w:t>N</w:t>
            </w:r>
            <w:r w:rsidRPr="00A21713">
              <w:rPr>
                <w:rStyle w:val="Strong"/>
                <w:color w:val="00B050"/>
                <w:sz w:val="18"/>
              </w:rPr>
              <w:t xml:space="preserve">EW </w:t>
            </w:r>
            <w:r w:rsidR="003E0825" w:rsidRPr="00476685">
              <w:rPr>
                <w:rStyle w:val="Strong"/>
                <w:bCs w:val="0"/>
                <w:color w:val="auto"/>
                <w:sz w:val="18"/>
              </w:rPr>
              <w:t>Body Blast</w:t>
            </w:r>
          </w:p>
          <w:p w14:paraId="2A9BEC59" w14:textId="62ECBDA9" w:rsidR="003E0825" w:rsidRPr="00476685" w:rsidRDefault="003320D2" w:rsidP="003E0825">
            <w:pPr>
              <w:pStyle w:val="charttimes"/>
              <w:rPr>
                <w:rStyle w:val="SubtleEmphasis"/>
                <w:i w:val="0"/>
                <w:iCs w:val="0"/>
                <w:color w:val="auto"/>
              </w:rPr>
            </w:pPr>
            <w:r>
              <w:rPr>
                <w:rStyle w:val="SubtleEmphasis"/>
                <w:i w:val="0"/>
                <w:iCs w:val="0"/>
                <w:color w:val="auto"/>
              </w:rPr>
              <w:t>8:15</w:t>
            </w:r>
            <w:r w:rsidR="003E0825" w:rsidRPr="00476685">
              <w:rPr>
                <w:rStyle w:val="SubtleEmphasis"/>
                <w:i w:val="0"/>
                <w:iCs w:val="0"/>
                <w:color w:val="auto"/>
              </w:rPr>
              <w:t xml:space="preserve"> – </w:t>
            </w:r>
            <w:r>
              <w:rPr>
                <w:rStyle w:val="SubtleEmphasis"/>
                <w:i w:val="0"/>
                <w:iCs w:val="0"/>
                <w:color w:val="auto"/>
              </w:rPr>
              <w:t>9:15</w:t>
            </w:r>
            <w:r w:rsidR="003E0825" w:rsidRPr="00476685">
              <w:rPr>
                <w:rStyle w:val="SubtleEmphasis"/>
                <w:i w:val="0"/>
                <w:iCs w:val="0"/>
                <w:color w:val="auto"/>
              </w:rPr>
              <w:t xml:space="preserve"> a.m.</w:t>
            </w:r>
          </w:p>
          <w:p w14:paraId="3AC6E14F" w14:textId="77777777" w:rsidR="003E0825" w:rsidRDefault="003E0825" w:rsidP="003E0825">
            <w:pPr>
              <w:pStyle w:val="charttimes"/>
              <w:rPr>
                <w:rStyle w:val="SubtleEmphasis"/>
                <w:i w:val="0"/>
                <w:iCs w:val="0"/>
                <w:color w:val="auto"/>
              </w:rPr>
            </w:pPr>
            <w:r w:rsidRPr="00476685">
              <w:rPr>
                <w:rStyle w:val="SubtleEmphasis"/>
                <w:i w:val="0"/>
                <w:iCs w:val="0"/>
                <w:color w:val="auto"/>
              </w:rPr>
              <w:t>Debbie</w:t>
            </w:r>
          </w:p>
          <w:p w14:paraId="7ABE5868" w14:textId="77777777" w:rsidR="003E0825" w:rsidRDefault="003E0825" w:rsidP="003E0825">
            <w:pPr>
              <w:pStyle w:val="charttimes"/>
              <w:rPr>
                <w:rStyle w:val="Strong"/>
                <w:bCs w:val="0"/>
                <w:color w:val="auto"/>
                <w:sz w:val="6"/>
                <w:szCs w:val="6"/>
              </w:rPr>
            </w:pPr>
          </w:p>
          <w:p w14:paraId="5A225D1A" w14:textId="77777777" w:rsidR="003320D2" w:rsidRPr="00476685" w:rsidRDefault="003320D2" w:rsidP="003320D2">
            <w:pPr>
              <w:pStyle w:val="charttimes"/>
              <w:rPr>
                <w:rStyle w:val="Strong"/>
                <w:bCs w:val="0"/>
                <w:color w:val="auto"/>
                <w:sz w:val="18"/>
              </w:rPr>
            </w:pPr>
            <w:r w:rsidRPr="00476685">
              <w:rPr>
                <w:rStyle w:val="Strong"/>
                <w:bCs w:val="0"/>
                <w:color w:val="auto"/>
                <w:sz w:val="18"/>
              </w:rPr>
              <w:t>Body Blast</w:t>
            </w:r>
          </w:p>
          <w:p w14:paraId="735A8F06" w14:textId="77777777" w:rsidR="003320D2" w:rsidRPr="00476685" w:rsidRDefault="003320D2" w:rsidP="003320D2">
            <w:pPr>
              <w:pStyle w:val="charttimes"/>
              <w:rPr>
                <w:rStyle w:val="SubtleEmphasis"/>
                <w:i w:val="0"/>
                <w:iCs w:val="0"/>
                <w:color w:val="auto"/>
              </w:rPr>
            </w:pPr>
            <w:r w:rsidRPr="00476685">
              <w:rPr>
                <w:rStyle w:val="SubtleEmphasis"/>
                <w:i w:val="0"/>
                <w:iCs w:val="0"/>
                <w:color w:val="auto"/>
              </w:rPr>
              <w:t>9:30 – 10:30 a.m.</w:t>
            </w:r>
          </w:p>
          <w:p w14:paraId="3E9CCB0F" w14:textId="1EBFAD5A" w:rsidR="003E0825" w:rsidRPr="003320D2" w:rsidRDefault="003320D2" w:rsidP="003320D2">
            <w:pPr>
              <w:pStyle w:val="charttimes"/>
              <w:rPr>
                <w:rStyle w:val="Strong"/>
                <w:b w:val="0"/>
                <w:bCs w:val="0"/>
                <w:color w:val="auto"/>
                <w:sz w:val="18"/>
              </w:rPr>
            </w:pPr>
            <w:r w:rsidRPr="00476685">
              <w:rPr>
                <w:rStyle w:val="SubtleEmphasis"/>
                <w:i w:val="0"/>
                <w:iCs w:val="0"/>
                <w:color w:val="auto"/>
              </w:rPr>
              <w:t>Debbie</w:t>
            </w:r>
          </w:p>
          <w:p w14:paraId="03856C0A" w14:textId="77777777" w:rsidR="003E0825" w:rsidRDefault="003E0825" w:rsidP="00661451">
            <w:pPr>
              <w:pStyle w:val="charttimes"/>
              <w:jc w:val="left"/>
              <w:rPr>
                <w:rStyle w:val="Strong"/>
                <w:bCs w:val="0"/>
                <w:color w:val="auto"/>
                <w:sz w:val="6"/>
                <w:szCs w:val="6"/>
              </w:rPr>
            </w:pPr>
          </w:p>
          <w:p w14:paraId="308E7F5F" w14:textId="77777777" w:rsidR="003E0825" w:rsidRDefault="003E0825" w:rsidP="003E0825">
            <w:pPr>
              <w:pStyle w:val="charttimes"/>
              <w:rPr>
                <w:rStyle w:val="Strong"/>
                <w:bCs w:val="0"/>
                <w:color w:val="auto"/>
                <w:sz w:val="6"/>
                <w:szCs w:val="6"/>
              </w:rPr>
            </w:pPr>
          </w:p>
          <w:p w14:paraId="65B91AC7" w14:textId="77777777" w:rsidR="003E0825" w:rsidRDefault="003E0825" w:rsidP="003E0825">
            <w:pPr>
              <w:pStyle w:val="charttimes"/>
              <w:rPr>
                <w:rStyle w:val="Strong"/>
                <w:bCs w:val="0"/>
                <w:color w:val="auto"/>
                <w:sz w:val="6"/>
                <w:szCs w:val="6"/>
              </w:rPr>
            </w:pPr>
          </w:p>
          <w:p w14:paraId="09453823" w14:textId="77777777" w:rsidR="003E0825" w:rsidRPr="00476685" w:rsidRDefault="003E0825" w:rsidP="003E0825">
            <w:pPr>
              <w:pStyle w:val="charttimes"/>
              <w:rPr>
                <w:rStyle w:val="Strong"/>
                <w:bCs w:val="0"/>
                <w:color w:val="auto"/>
                <w:sz w:val="18"/>
              </w:rPr>
            </w:pPr>
            <w:proofErr w:type="spellStart"/>
            <w:r w:rsidRPr="00476685">
              <w:rPr>
                <w:rStyle w:val="Strong"/>
                <w:bCs w:val="0"/>
                <w:color w:val="auto"/>
                <w:sz w:val="18"/>
              </w:rPr>
              <w:t>CycleFit</w:t>
            </w:r>
            <w:proofErr w:type="spellEnd"/>
          </w:p>
          <w:p w14:paraId="3F874326" w14:textId="77777777" w:rsidR="003E0825" w:rsidRPr="00476685" w:rsidRDefault="003E0825" w:rsidP="003E0825">
            <w:pPr>
              <w:pStyle w:val="charttimes"/>
              <w:rPr>
                <w:rStyle w:val="SubtleEmphasis"/>
                <w:i w:val="0"/>
                <w:iCs w:val="0"/>
                <w:color w:val="auto"/>
              </w:rPr>
            </w:pPr>
            <w:r>
              <w:rPr>
                <w:rStyle w:val="SubtleEmphasis"/>
                <w:i w:val="0"/>
                <w:iCs w:val="0"/>
                <w:color w:val="auto"/>
              </w:rPr>
              <w:t>6 – 6:50 p.m.</w:t>
            </w:r>
          </w:p>
          <w:p w14:paraId="4327D7A1"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Monick</w:t>
            </w:r>
          </w:p>
          <w:p w14:paraId="6A88189F" w14:textId="77777777" w:rsidR="003E0825" w:rsidRPr="00476685" w:rsidRDefault="003E0825" w:rsidP="003E0825">
            <w:pPr>
              <w:pStyle w:val="charttimes"/>
              <w:rPr>
                <w:rStyle w:val="Strong"/>
                <w:bCs w:val="0"/>
                <w:color w:val="auto"/>
                <w:sz w:val="18"/>
              </w:rPr>
            </w:pPr>
            <w:r w:rsidRPr="00476685">
              <w:rPr>
                <w:rStyle w:val="Strong"/>
                <w:bCs w:val="0"/>
                <w:color w:val="auto"/>
                <w:sz w:val="18"/>
              </w:rPr>
              <w:t>Boot Camp</w:t>
            </w:r>
          </w:p>
          <w:p w14:paraId="02258380" w14:textId="773768C4" w:rsidR="003E0825" w:rsidRPr="003320D2" w:rsidRDefault="003E0825" w:rsidP="003E0825">
            <w:pPr>
              <w:pStyle w:val="charttimes"/>
              <w:rPr>
                <w:rStyle w:val="SubtleEmphasis"/>
                <w:i w:val="0"/>
                <w:iCs w:val="0"/>
                <w:color w:val="auto"/>
              </w:rPr>
            </w:pPr>
            <w:r w:rsidRPr="003320D2">
              <w:rPr>
                <w:rStyle w:val="SubtleEmphasis"/>
                <w:i w:val="0"/>
                <w:iCs w:val="0"/>
                <w:color w:val="auto"/>
              </w:rPr>
              <w:t>7</w:t>
            </w:r>
            <w:r w:rsidR="003320D2" w:rsidRPr="003320D2">
              <w:rPr>
                <w:rStyle w:val="SubtleEmphasis"/>
                <w:i w:val="0"/>
                <w:iCs w:val="0"/>
                <w:color w:val="auto"/>
              </w:rPr>
              <w:t>:</w:t>
            </w:r>
            <w:r w:rsidR="003320D2" w:rsidRPr="003320D2">
              <w:rPr>
                <w:rStyle w:val="SubtleEmphasis"/>
                <w:i w:val="0"/>
                <w:iCs w:val="0"/>
              </w:rPr>
              <w:t>30</w:t>
            </w:r>
            <w:r w:rsidRPr="003320D2">
              <w:rPr>
                <w:rStyle w:val="SubtleEmphasis"/>
                <w:i w:val="0"/>
                <w:iCs w:val="0"/>
                <w:color w:val="auto"/>
              </w:rPr>
              <w:t xml:space="preserve"> – 8</w:t>
            </w:r>
            <w:r w:rsidR="003320D2" w:rsidRPr="003320D2">
              <w:rPr>
                <w:rStyle w:val="SubtleEmphasis"/>
                <w:i w:val="0"/>
                <w:iCs w:val="0"/>
                <w:color w:val="auto"/>
              </w:rPr>
              <w:t>:</w:t>
            </w:r>
            <w:r w:rsidR="003320D2" w:rsidRPr="003320D2">
              <w:rPr>
                <w:rStyle w:val="SubtleEmphasis"/>
                <w:i w:val="0"/>
                <w:iCs w:val="0"/>
              </w:rPr>
              <w:t>30</w:t>
            </w:r>
            <w:r w:rsidRPr="003320D2">
              <w:rPr>
                <w:rStyle w:val="SubtleEmphasis"/>
                <w:i w:val="0"/>
                <w:iCs w:val="0"/>
                <w:color w:val="auto"/>
              </w:rPr>
              <w:t xml:space="preserve"> p.m.</w:t>
            </w:r>
          </w:p>
          <w:p w14:paraId="5C2F08DA" w14:textId="006EFDFF" w:rsidR="003E0825" w:rsidRPr="003320D2" w:rsidRDefault="003320D2" w:rsidP="003E0825">
            <w:pPr>
              <w:pStyle w:val="charttimes"/>
              <w:rPr>
                <w:rStyle w:val="SubtleEmphasis"/>
                <w:i w:val="0"/>
                <w:iCs w:val="0"/>
                <w:color w:val="auto"/>
              </w:rPr>
            </w:pPr>
            <w:r w:rsidRPr="003320D2">
              <w:rPr>
                <w:rStyle w:val="SubtleEmphasis"/>
                <w:i w:val="0"/>
                <w:iCs w:val="0"/>
                <w:color w:val="auto"/>
              </w:rPr>
              <w:t>J</w:t>
            </w:r>
            <w:r w:rsidRPr="003320D2">
              <w:rPr>
                <w:rStyle w:val="SubtleEmphasis"/>
                <w:i w:val="0"/>
                <w:iCs w:val="0"/>
              </w:rPr>
              <w:t>ill</w:t>
            </w:r>
          </w:p>
        </w:tc>
        <w:tc>
          <w:tcPr>
            <w:tcW w:w="1789" w:type="dxa"/>
            <w:tcBorders>
              <w:top w:val="single" w:sz="4" w:space="0" w:color="5B9BD5" w:themeColor="accent1"/>
              <w:bottom w:val="single" w:sz="4" w:space="0" w:color="5B9BD5" w:themeColor="accent1"/>
            </w:tcBorders>
          </w:tcPr>
          <w:p w14:paraId="50D90F2A" w14:textId="77777777" w:rsidR="003E0825" w:rsidRPr="00476685" w:rsidRDefault="003E0825" w:rsidP="003E0825">
            <w:pPr>
              <w:pStyle w:val="charttimes"/>
              <w:rPr>
                <w:rStyle w:val="Strong"/>
                <w:bCs w:val="0"/>
                <w:color w:val="auto"/>
                <w:sz w:val="18"/>
              </w:rPr>
            </w:pPr>
            <w:r w:rsidRPr="00476685">
              <w:rPr>
                <w:rStyle w:val="Strong"/>
                <w:bCs w:val="0"/>
                <w:color w:val="auto"/>
                <w:sz w:val="18"/>
              </w:rPr>
              <w:t>Boot Camp</w:t>
            </w:r>
          </w:p>
          <w:p w14:paraId="32279F97"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9:30 – 10:30 a.m.</w:t>
            </w:r>
          </w:p>
          <w:p w14:paraId="35223BD3" w14:textId="77777777" w:rsidR="003E0825" w:rsidRDefault="003E0825" w:rsidP="003E0825">
            <w:pPr>
              <w:pStyle w:val="charttimes"/>
              <w:rPr>
                <w:rStyle w:val="SubtleEmphasis"/>
                <w:i w:val="0"/>
                <w:iCs w:val="0"/>
                <w:color w:val="auto"/>
              </w:rPr>
            </w:pPr>
            <w:r w:rsidRPr="00476685">
              <w:rPr>
                <w:rStyle w:val="SubtleEmphasis"/>
                <w:i w:val="0"/>
                <w:iCs w:val="0"/>
                <w:color w:val="auto"/>
              </w:rPr>
              <w:t>Mauricio</w:t>
            </w:r>
          </w:p>
          <w:p w14:paraId="7D5DCA91" w14:textId="77777777" w:rsidR="003E0825" w:rsidRDefault="003E0825" w:rsidP="003E0825">
            <w:pPr>
              <w:pStyle w:val="charttimes"/>
              <w:rPr>
                <w:rStyle w:val="SubtleEmphasis"/>
                <w:b/>
                <w:i w:val="0"/>
                <w:iCs w:val="0"/>
                <w:color w:val="auto"/>
                <w:sz w:val="6"/>
                <w:szCs w:val="6"/>
              </w:rPr>
            </w:pPr>
          </w:p>
          <w:p w14:paraId="1231105E" w14:textId="77777777" w:rsidR="003E0825" w:rsidRDefault="003E0825" w:rsidP="003E0825">
            <w:pPr>
              <w:pStyle w:val="charttimes"/>
              <w:rPr>
                <w:rStyle w:val="SubtleEmphasis"/>
                <w:b/>
                <w:sz w:val="6"/>
                <w:szCs w:val="6"/>
              </w:rPr>
            </w:pPr>
          </w:p>
          <w:p w14:paraId="7F4DAB01" w14:textId="77777777" w:rsidR="003E0825" w:rsidRDefault="003E0825" w:rsidP="003E0825">
            <w:pPr>
              <w:pStyle w:val="charttimes"/>
              <w:rPr>
                <w:rStyle w:val="SubtleEmphasis"/>
                <w:b/>
                <w:sz w:val="6"/>
                <w:szCs w:val="6"/>
              </w:rPr>
            </w:pPr>
          </w:p>
          <w:p w14:paraId="61A642CB" w14:textId="77777777" w:rsidR="003E0825" w:rsidRDefault="003E0825" w:rsidP="003E0825">
            <w:pPr>
              <w:pStyle w:val="charttimes"/>
              <w:rPr>
                <w:rStyle w:val="SubtleEmphasis"/>
                <w:b/>
                <w:sz w:val="6"/>
                <w:szCs w:val="6"/>
              </w:rPr>
            </w:pPr>
          </w:p>
          <w:p w14:paraId="425D4248" w14:textId="77777777" w:rsidR="003E0825" w:rsidRDefault="003E0825" w:rsidP="003E0825">
            <w:pPr>
              <w:pStyle w:val="charttimes"/>
              <w:rPr>
                <w:rStyle w:val="SubtleEmphasis"/>
                <w:b/>
                <w:sz w:val="6"/>
                <w:szCs w:val="6"/>
              </w:rPr>
            </w:pPr>
          </w:p>
          <w:p w14:paraId="0EC4AA83" w14:textId="77777777" w:rsidR="003E0825" w:rsidRDefault="003E0825" w:rsidP="003E0825">
            <w:pPr>
              <w:pStyle w:val="charttimes"/>
              <w:rPr>
                <w:rStyle w:val="SubtleEmphasis"/>
                <w:b/>
                <w:sz w:val="6"/>
                <w:szCs w:val="6"/>
              </w:rPr>
            </w:pPr>
          </w:p>
          <w:p w14:paraId="29CE1BB6" w14:textId="77777777" w:rsidR="003E0825" w:rsidRDefault="003E0825" w:rsidP="003E0825">
            <w:pPr>
              <w:pStyle w:val="charttimes"/>
              <w:rPr>
                <w:rStyle w:val="SubtleEmphasis"/>
                <w:b/>
                <w:sz w:val="6"/>
                <w:szCs w:val="6"/>
              </w:rPr>
            </w:pPr>
          </w:p>
          <w:p w14:paraId="6309F0D4" w14:textId="77777777" w:rsidR="003E0825" w:rsidRDefault="003E0825" w:rsidP="003E0825">
            <w:pPr>
              <w:pStyle w:val="charttimes"/>
              <w:rPr>
                <w:rStyle w:val="SubtleEmphasis"/>
                <w:b/>
                <w:sz w:val="6"/>
                <w:szCs w:val="6"/>
              </w:rPr>
            </w:pPr>
          </w:p>
          <w:p w14:paraId="0F68DB72" w14:textId="77777777" w:rsidR="003E0825" w:rsidRDefault="003E0825" w:rsidP="003E0825">
            <w:pPr>
              <w:pStyle w:val="charttimes"/>
              <w:rPr>
                <w:rStyle w:val="SubtleEmphasis"/>
                <w:b/>
                <w:sz w:val="6"/>
                <w:szCs w:val="6"/>
              </w:rPr>
            </w:pPr>
          </w:p>
          <w:p w14:paraId="44B76381" w14:textId="77777777" w:rsidR="003E0825" w:rsidRDefault="003E0825" w:rsidP="003E0825">
            <w:pPr>
              <w:pStyle w:val="charttimes"/>
              <w:rPr>
                <w:rStyle w:val="SubtleEmphasis"/>
                <w:b/>
                <w:sz w:val="6"/>
                <w:szCs w:val="6"/>
              </w:rPr>
            </w:pPr>
          </w:p>
          <w:p w14:paraId="4A712374" w14:textId="77777777" w:rsidR="003E0825" w:rsidRDefault="003E0825" w:rsidP="003E0825">
            <w:pPr>
              <w:pStyle w:val="charttimes"/>
              <w:rPr>
                <w:rStyle w:val="SubtleEmphasis"/>
                <w:b/>
                <w:sz w:val="6"/>
                <w:szCs w:val="6"/>
              </w:rPr>
            </w:pPr>
          </w:p>
          <w:p w14:paraId="7169FFF1" w14:textId="77777777" w:rsidR="003E0825" w:rsidRDefault="003E0825" w:rsidP="003E0825">
            <w:pPr>
              <w:pStyle w:val="charttimes"/>
              <w:rPr>
                <w:rStyle w:val="SubtleEmphasis"/>
                <w:b/>
                <w:sz w:val="6"/>
                <w:szCs w:val="6"/>
              </w:rPr>
            </w:pPr>
          </w:p>
          <w:p w14:paraId="0A8CA27C" w14:textId="77777777" w:rsidR="003E0825" w:rsidRDefault="003E0825" w:rsidP="003E0825">
            <w:pPr>
              <w:pStyle w:val="charttimes"/>
              <w:rPr>
                <w:rStyle w:val="SubtleEmphasis"/>
                <w:b/>
                <w:sz w:val="6"/>
                <w:szCs w:val="6"/>
              </w:rPr>
            </w:pPr>
          </w:p>
          <w:p w14:paraId="5042321B" w14:textId="77777777" w:rsidR="003E0825" w:rsidRDefault="003E0825" w:rsidP="003E0825">
            <w:pPr>
              <w:pStyle w:val="charttimes"/>
              <w:rPr>
                <w:rStyle w:val="SubtleEmphasis"/>
                <w:b/>
                <w:sz w:val="6"/>
                <w:szCs w:val="6"/>
              </w:rPr>
            </w:pPr>
          </w:p>
          <w:p w14:paraId="76F23D42" w14:textId="77777777" w:rsidR="003320D2" w:rsidRDefault="003320D2" w:rsidP="00661451">
            <w:pPr>
              <w:pStyle w:val="charttimes"/>
              <w:jc w:val="left"/>
              <w:rPr>
                <w:rStyle w:val="SubtleEmphasis"/>
              </w:rPr>
            </w:pPr>
          </w:p>
          <w:p w14:paraId="318BC91A" w14:textId="77777777" w:rsidR="00A533E1" w:rsidRDefault="00A533E1" w:rsidP="00661451">
            <w:pPr>
              <w:pStyle w:val="charttimes"/>
              <w:jc w:val="left"/>
              <w:rPr>
                <w:rStyle w:val="SubtleEmphasis"/>
              </w:rPr>
            </w:pPr>
          </w:p>
          <w:p w14:paraId="3CC9A1E6" w14:textId="77777777" w:rsidR="003320D2" w:rsidRDefault="003320D2" w:rsidP="003320D2">
            <w:pPr>
              <w:pStyle w:val="charttimes"/>
              <w:jc w:val="left"/>
              <w:rPr>
                <w:rStyle w:val="SubtleEmphasis"/>
                <w:b/>
                <w:sz w:val="6"/>
                <w:szCs w:val="6"/>
              </w:rPr>
            </w:pPr>
          </w:p>
          <w:p w14:paraId="7CE3C264" w14:textId="77777777" w:rsidR="003E0825" w:rsidRDefault="003E0825" w:rsidP="003E0825">
            <w:pPr>
              <w:pStyle w:val="charttimes"/>
              <w:rPr>
                <w:rStyle w:val="SubtleEmphasis"/>
                <w:b/>
                <w:sz w:val="6"/>
                <w:szCs w:val="6"/>
              </w:rPr>
            </w:pPr>
          </w:p>
          <w:p w14:paraId="48A564D9" w14:textId="77777777" w:rsidR="003E0825" w:rsidRDefault="003E0825" w:rsidP="003E0825">
            <w:pPr>
              <w:pStyle w:val="charttimes"/>
              <w:rPr>
                <w:rStyle w:val="SubtleEmphasis"/>
                <w:b/>
                <w:i w:val="0"/>
                <w:iCs w:val="0"/>
                <w:color w:val="auto"/>
              </w:rPr>
            </w:pPr>
            <w:r w:rsidRPr="008F5D15">
              <w:rPr>
                <w:rStyle w:val="SubtleEmphasis"/>
                <w:b/>
                <w:i w:val="0"/>
                <w:iCs w:val="0"/>
                <w:color w:val="auto"/>
              </w:rPr>
              <w:t>Body Blast</w:t>
            </w:r>
          </w:p>
          <w:p w14:paraId="0C1AAFAD" w14:textId="77777777" w:rsidR="003E0825" w:rsidRDefault="003E0825" w:rsidP="003E0825">
            <w:pPr>
              <w:pStyle w:val="charttimes"/>
              <w:rPr>
                <w:rStyle w:val="SubtleEmphasis"/>
                <w:i w:val="0"/>
                <w:iCs w:val="0"/>
                <w:color w:val="auto"/>
              </w:rPr>
            </w:pPr>
            <w:r w:rsidRPr="00761378">
              <w:rPr>
                <w:rStyle w:val="SubtleEmphasis"/>
                <w:i w:val="0"/>
                <w:iCs w:val="0"/>
                <w:color w:val="auto"/>
              </w:rPr>
              <w:t>7:</w:t>
            </w:r>
            <w:r w:rsidRPr="00761378">
              <w:rPr>
                <w:rStyle w:val="SubtleEmphasis"/>
                <w:i w:val="0"/>
                <w:iCs w:val="0"/>
              </w:rPr>
              <w:t>15</w:t>
            </w:r>
            <w:r>
              <w:rPr>
                <w:rStyle w:val="SubtleEmphasis"/>
                <w:i w:val="0"/>
                <w:iCs w:val="0"/>
              </w:rPr>
              <w:t xml:space="preserve"> </w:t>
            </w:r>
            <w:r w:rsidRPr="00476685">
              <w:rPr>
                <w:rStyle w:val="SubtleEmphasis"/>
                <w:i w:val="0"/>
                <w:iCs w:val="0"/>
                <w:color w:val="auto"/>
              </w:rPr>
              <w:t xml:space="preserve">– </w:t>
            </w:r>
            <w:r w:rsidRPr="00761378">
              <w:rPr>
                <w:rStyle w:val="SubtleEmphasis"/>
                <w:i w:val="0"/>
                <w:iCs w:val="0"/>
                <w:color w:val="auto"/>
              </w:rPr>
              <w:t>8:</w:t>
            </w:r>
            <w:r w:rsidRPr="00761378">
              <w:rPr>
                <w:rStyle w:val="SubtleEmphasis"/>
                <w:i w:val="0"/>
                <w:iCs w:val="0"/>
              </w:rPr>
              <w:t>15</w:t>
            </w:r>
            <w:r>
              <w:rPr>
                <w:rStyle w:val="SubtleEmphasis"/>
                <w:i w:val="0"/>
                <w:iCs w:val="0"/>
                <w:color w:val="auto"/>
              </w:rPr>
              <w:t xml:space="preserve"> p.m.</w:t>
            </w:r>
          </w:p>
          <w:p w14:paraId="37441113" w14:textId="76D24754" w:rsidR="003E0825" w:rsidRPr="008F5D15" w:rsidRDefault="003E0825" w:rsidP="003E0825">
            <w:pPr>
              <w:pStyle w:val="charttimes"/>
              <w:rPr>
                <w:rStyle w:val="SubtleEmphasis"/>
                <w:i w:val="0"/>
                <w:iCs w:val="0"/>
                <w:color w:val="auto"/>
              </w:rPr>
            </w:pPr>
            <w:r>
              <w:rPr>
                <w:rStyle w:val="SubtleEmphasis"/>
                <w:i w:val="0"/>
                <w:iCs w:val="0"/>
                <w:color w:val="auto"/>
              </w:rPr>
              <w:t>Katsia</w:t>
            </w:r>
          </w:p>
        </w:tc>
        <w:tc>
          <w:tcPr>
            <w:tcW w:w="1928" w:type="dxa"/>
            <w:tcBorders>
              <w:top w:val="single" w:sz="4" w:space="0" w:color="5B9BD5" w:themeColor="accent1"/>
              <w:bottom w:val="single" w:sz="4" w:space="0" w:color="5B9BD5" w:themeColor="accent1"/>
            </w:tcBorders>
          </w:tcPr>
          <w:p w14:paraId="7C07464A" w14:textId="77777777" w:rsidR="003E0825" w:rsidRPr="00476685" w:rsidRDefault="003E0825" w:rsidP="003E0825">
            <w:pPr>
              <w:pStyle w:val="charttimes"/>
              <w:rPr>
                <w:rStyle w:val="Strong"/>
                <w:bCs w:val="0"/>
                <w:color w:val="auto"/>
                <w:sz w:val="18"/>
              </w:rPr>
            </w:pPr>
            <w:r w:rsidRPr="00476685">
              <w:rPr>
                <w:rStyle w:val="Strong"/>
                <w:bCs w:val="0"/>
                <w:color w:val="auto"/>
                <w:sz w:val="18"/>
              </w:rPr>
              <w:t>Sculpt &amp; Tone</w:t>
            </w:r>
          </w:p>
          <w:p w14:paraId="3E2090ED"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8:15 – 9:15 a.m.</w:t>
            </w:r>
          </w:p>
          <w:p w14:paraId="02649A4F" w14:textId="77777777" w:rsidR="003E0825" w:rsidRDefault="003E0825" w:rsidP="003E0825">
            <w:pPr>
              <w:pStyle w:val="charttimes"/>
              <w:rPr>
                <w:rStyle w:val="SubtleEmphasis"/>
                <w:i w:val="0"/>
                <w:iCs w:val="0"/>
                <w:color w:val="auto"/>
              </w:rPr>
            </w:pPr>
            <w:r w:rsidRPr="00476685">
              <w:rPr>
                <w:rStyle w:val="SubtleEmphasis"/>
                <w:i w:val="0"/>
                <w:iCs w:val="0"/>
                <w:color w:val="auto"/>
              </w:rPr>
              <w:t>Karen</w:t>
            </w:r>
          </w:p>
          <w:p w14:paraId="064255DC" w14:textId="77777777" w:rsidR="00A21437" w:rsidRPr="00A533E1" w:rsidRDefault="00A21437" w:rsidP="003E0825">
            <w:pPr>
              <w:pStyle w:val="charttimes"/>
              <w:rPr>
                <w:rStyle w:val="SubtleEmphasis"/>
                <w:i w:val="0"/>
                <w:iCs w:val="0"/>
                <w:color w:val="auto"/>
                <w:sz w:val="6"/>
                <w:szCs w:val="6"/>
              </w:rPr>
            </w:pPr>
          </w:p>
          <w:p w14:paraId="688083BE" w14:textId="77777777" w:rsidR="003E0825" w:rsidRPr="00476685" w:rsidRDefault="003E0825" w:rsidP="003E0825">
            <w:pPr>
              <w:pStyle w:val="charttimes"/>
              <w:rPr>
                <w:rStyle w:val="Strong"/>
                <w:bCs w:val="0"/>
                <w:color w:val="auto"/>
                <w:sz w:val="18"/>
              </w:rPr>
            </w:pPr>
            <w:proofErr w:type="spellStart"/>
            <w:r w:rsidRPr="00476685">
              <w:rPr>
                <w:rStyle w:val="Strong"/>
                <w:bCs w:val="0"/>
                <w:color w:val="auto"/>
                <w:sz w:val="18"/>
              </w:rPr>
              <w:t>Piloga</w:t>
            </w:r>
            <w:proofErr w:type="spellEnd"/>
          </w:p>
          <w:p w14:paraId="254AEEF6"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9:30 – 10:30 a.m.</w:t>
            </w:r>
          </w:p>
          <w:p w14:paraId="46BE232A" w14:textId="77777777" w:rsidR="003E0825" w:rsidRPr="00476685" w:rsidRDefault="003E0825" w:rsidP="003E0825">
            <w:pPr>
              <w:pStyle w:val="charttimes"/>
              <w:rPr>
                <w:rStyle w:val="SubtleEmphasis"/>
                <w:i w:val="0"/>
                <w:iCs w:val="0"/>
                <w:color w:val="auto"/>
              </w:rPr>
            </w:pPr>
            <w:r w:rsidRPr="00476685">
              <w:rPr>
                <w:rStyle w:val="SubtleEmphasis"/>
                <w:i w:val="0"/>
                <w:iCs w:val="0"/>
                <w:color w:val="auto"/>
              </w:rPr>
              <w:t>Karen</w:t>
            </w:r>
          </w:p>
          <w:p w14:paraId="08AE06EB" w14:textId="77777777" w:rsidR="003E0825" w:rsidRPr="00476685" w:rsidRDefault="003E0825" w:rsidP="003E0825">
            <w:pPr>
              <w:pStyle w:val="charttimes"/>
              <w:rPr>
                <w:rStyle w:val="SubtleEmphasis"/>
                <w:i w:val="0"/>
                <w:iCs w:val="0"/>
                <w:color w:val="auto"/>
              </w:rPr>
            </w:pPr>
          </w:p>
        </w:tc>
      </w:tr>
    </w:tbl>
    <w:p w14:paraId="6FA6AF9B" w14:textId="1897ED0F" w:rsidR="0011619A" w:rsidRDefault="00910AEA" w:rsidP="007A670E">
      <w:pPr>
        <w:spacing w:after="0"/>
        <w:rPr>
          <w:rFonts w:ascii="Arial" w:hAnsi="Arial" w:cs="Arial"/>
          <w:b/>
          <w:color w:val="2E74B5" w:themeColor="accent1" w:themeShade="BF"/>
          <w:sz w:val="20"/>
          <w:szCs w:val="20"/>
        </w:rPr>
      </w:pPr>
      <w:r w:rsidRPr="002215E2">
        <w:rPr>
          <w:rFonts w:ascii="Arial" w:hAnsi="Arial" w:cs="Arial"/>
          <w:b/>
          <w:color w:val="2E74B5" w:themeColor="accent1" w:themeShade="BF"/>
          <w:sz w:val="20"/>
          <w:szCs w:val="20"/>
        </w:rPr>
        <w:t>Closures:</w:t>
      </w:r>
      <w:r w:rsidRPr="00085C31">
        <w:rPr>
          <w:rFonts w:ascii="Arial" w:hAnsi="Arial" w:cs="Arial"/>
          <w:b/>
          <w:color w:val="2E74B5" w:themeColor="accent1" w:themeShade="BF"/>
          <w:sz w:val="20"/>
          <w:szCs w:val="20"/>
        </w:rPr>
        <w:t xml:space="preserve"> </w:t>
      </w:r>
      <w:r w:rsidR="005D1D77">
        <w:rPr>
          <w:rFonts w:ascii="Arial" w:hAnsi="Arial" w:cs="Arial"/>
          <w:b/>
          <w:color w:val="2E74B5" w:themeColor="accent1" w:themeShade="BF"/>
          <w:sz w:val="20"/>
          <w:szCs w:val="20"/>
        </w:rPr>
        <w:t>Friday</w:t>
      </w:r>
      <w:r w:rsidR="0011619A">
        <w:rPr>
          <w:rFonts w:ascii="Arial" w:hAnsi="Arial" w:cs="Arial"/>
          <w:b/>
          <w:color w:val="2E74B5" w:themeColor="accent1" w:themeShade="BF"/>
          <w:sz w:val="20"/>
          <w:szCs w:val="20"/>
        </w:rPr>
        <w:t>,</w:t>
      </w:r>
      <w:r w:rsidR="005D1D77">
        <w:rPr>
          <w:rFonts w:ascii="Arial" w:hAnsi="Arial" w:cs="Arial"/>
          <w:b/>
          <w:color w:val="2E74B5" w:themeColor="accent1" w:themeShade="BF"/>
          <w:sz w:val="20"/>
          <w:szCs w:val="20"/>
        </w:rPr>
        <w:t xml:space="preserve"> October 12 – Thanksgiving</w:t>
      </w:r>
      <w:r w:rsidR="0011619A">
        <w:rPr>
          <w:rFonts w:ascii="Arial" w:hAnsi="Arial" w:cs="Arial"/>
          <w:b/>
          <w:color w:val="2E74B5" w:themeColor="accent1" w:themeShade="BF"/>
          <w:sz w:val="20"/>
          <w:szCs w:val="20"/>
        </w:rPr>
        <w:t xml:space="preserve"> </w:t>
      </w:r>
      <w:r w:rsidR="0011619A">
        <w:rPr>
          <w:rFonts w:ascii="Arial" w:hAnsi="Arial" w:cs="Arial"/>
          <w:b/>
          <w:color w:val="2E74B5" w:themeColor="accent1" w:themeShade="BF"/>
          <w:sz w:val="20"/>
          <w:szCs w:val="20"/>
        </w:rPr>
        <w:tab/>
      </w:r>
      <w:r w:rsidR="0011619A">
        <w:rPr>
          <w:rFonts w:ascii="Arial" w:hAnsi="Arial" w:cs="Arial"/>
          <w:b/>
          <w:color w:val="2E74B5" w:themeColor="accent1" w:themeShade="BF"/>
          <w:sz w:val="20"/>
          <w:szCs w:val="20"/>
        </w:rPr>
        <w:tab/>
        <w:t xml:space="preserve">Thursday, </w:t>
      </w:r>
      <w:r w:rsidR="0011619A" w:rsidRPr="00D3566E">
        <w:rPr>
          <w:rFonts w:ascii="Arial" w:hAnsi="Arial" w:cs="Arial"/>
          <w:b/>
          <w:color w:val="2E74B5" w:themeColor="accent1" w:themeShade="BF"/>
          <w:sz w:val="20"/>
          <w:szCs w:val="20"/>
        </w:rPr>
        <w:t xml:space="preserve">December 24 </w:t>
      </w:r>
      <w:r w:rsidR="000D6AC1">
        <w:rPr>
          <w:rFonts w:ascii="Arial" w:hAnsi="Arial" w:cs="Arial"/>
          <w:b/>
          <w:color w:val="2E74B5" w:themeColor="accent1" w:themeShade="BF"/>
          <w:sz w:val="20"/>
          <w:szCs w:val="20"/>
        </w:rPr>
        <w:t xml:space="preserve">– </w:t>
      </w:r>
      <w:r w:rsidR="0011619A" w:rsidRPr="00D3566E">
        <w:rPr>
          <w:rFonts w:ascii="Arial" w:hAnsi="Arial" w:cs="Arial"/>
          <w:b/>
          <w:color w:val="2E74B5" w:themeColor="accent1" w:themeShade="BF"/>
          <w:sz w:val="20"/>
          <w:szCs w:val="20"/>
        </w:rPr>
        <w:t>Christmas Eve, after 4 p.m</w:t>
      </w:r>
      <w:r w:rsidR="0011619A">
        <w:rPr>
          <w:rFonts w:ascii="Arial" w:hAnsi="Arial" w:cs="Arial"/>
          <w:b/>
          <w:color w:val="2E74B5" w:themeColor="accent1" w:themeShade="BF"/>
          <w:sz w:val="20"/>
          <w:szCs w:val="20"/>
        </w:rPr>
        <w:t>.</w:t>
      </w:r>
      <w:r w:rsidR="0011619A">
        <w:rPr>
          <w:rFonts w:ascii="Arial" w:hAnsi="Arial" w:cs="Arial"/>
          <w:b/>
          <w:color w:val="2E74B5" w:themeColor="accent1" w:themeShade="BF"/>
          <w:sz w:val="20"/>
          <w:szCs w:val="20"/>
        </w:rPr>
        <w:tab/>
      </w:r>
      <w:r w:rsidR="005D1D77">
        <w:rPr>
          <w:rFonts w:ascii="Arial" w:hAnsi="Arial" w:cs="Arial"/>
          <w:b/>
          <w:color w:val="2E74B5" w:themeColor="accent1" w:themeShade="BF"/>
          <w:sz w:val="20"/>
          <w:szCs w:val="20"/>
        </w:rPr>
        <w:t>Friday December 25 – Christmas Day</w:t>
      </w:r>
    </w:p>
    <w:p w14:paraId="4A4AC001" w14:textId="34DFF13E" w:rsidR="00661451" w:rsidRPr="00661451" w:rsidRDefault="0011619A" w:rsidP="0011619A">
      <w:pPr>
        <w:spacing w:after="0"/>
        <w:ind w:firstLine="720"/>
        <w:rPr>
          <w:rFonts w:ascii="Arial" w:hAnsi="Arial" w:cs="Arial"/>
          <w:b/>
          <w:sz w:val="18"/>
          <w:szCs w:val="18"/>
        </w:rPr>
      </w:pPr>
      <w:r>
        <w:rPr>
          <w:rFonts w:ascii="Arial" w:hAnsi="Arial" w:cs="Arial"/>
          <w:b/>
          <w:color w:val="2E74B5" w:themeColor="accent1" w:themeShade="BF"/>
          <w:sz w:val="20"/>
          <w:szCs w:val="20"/>
        </w:rPr>
        <w:t xml:space="preserve">     </w:t>
      </w:r>
      <w:r w:rsidR="005D1D77">
        <w:rPr>
          <w:rFonts w:ascii="Arial" w:hAnsi="Arial" w:cs="Arial"/>
          <w:b/>
          <w:color w:val="2E74B5" w:themeColor="accent1" w:themeShade="BF"/>
          <w:sz w:val="20"/>
          <w:szCs w:val="20"/>
        </w:rPr>
        <w:t>Friday December 26 – Boxing Day</w:t>
      </w:r>
      <w:r>
        <w:rPr>
          <w:rFonts w:ascii="Arial" w:hAnsi="Arial" w:cs="Arial"/>
          <w:b/>
          <w:color w:val="2E74B5" w:themeColor="accent1" w:themeShade="BF"/>
          <w:sz w:val="20"/>
          <w:szCs w:val="20"/>
        </w:rPr>
        <w:tab/>
      </w:r>
      <w:r>
        <w:rPr>
          <w:rFonts w:ascii="Arial" w:hAnsi="Arial" w:cs="Arial"/>
          <w:b/>
          <w:color w:val="2E74B5" w:themeColor="accent1" w:themeShade="BF"/>
          <w:sz w:val="20"/>
          <w:szCs w:val="20"/>
        </w:rPr>
        <w:tab/>
        <w:t xml:space="preserve">Thursday, </w:t>
      </w:r>
      <w:r w:rsidRPr="00D3566E">
        <w:rPr>
          <w:rFonts w:ascii="Arial" w:hAnsi="Arial" w:cs="Arial"/>
          <w:b/>
          <w:color w:val="2E74B5" w:themeColor="accent1" w:themeShade="BF"/>
          <w:sz w:val="20"/>
          <w:szCs w:val="20"/>
        </w:rPr>
        <w:t xml:space="preserve">December </w:t>
      </w:r>
      <w:r>
        <w:rPr>
          <w:rFonts w:ascii="Arial" w:hAnsi="Arial" w:cs="Arial"/>
          <w:b/>
          <w:color w:val="2E74B5" w:themeColor="accent1" w:themeShade="BF"/>
          <w:sz w:val="20"/>
          <w:szCs w:val="20"/>
        </w:rPr>
        <w:t>31</w:t>
      </w:r>
      <w:r w:rsidRPr="00D3566E">
        <w:rPr>
          <w:rFonts w:ascii="Arial" w:hAnsi="Arial" w:cs="Arial"/>
          <w:b/>
          <w:color w:val="2E74B5" w:themeColor="accent1" w:themeShade="BF"/>
          <w:sz w:val="20"/>
          <w:szCs w:val="20"/>
        </w:rPr>
        <w:t xml:space="preserve"> </w:t>
      </w:r>
      <w:r w:rsidR="000D6AC1">
        <w:rPr>
          <w:rFonts w:ascii="Arial" w:hAnsi="Arial" w:cs="Arial"/>
          <w:b/>
          <w:color w:val="2E74B5" w:themeColor="accent1" w:themeShade="BF"/>
          <w:sz w:val="20"/>
          <w:szCs w:val="20"/>
        </w:rPr>
        <w:t xml:space="preserve">– </w:t>
      </w:r>
      <w:r w:rsidR="009E0B1B">
        <w:rPr>
          <w:rFonts w:ascii="Arial" w:hAnsi="Arial" w:cs="Arial"/>
          <w:b/>
          <w:color w:val="2E74B5" w:themeColor="accent1" w:themeShade="BF"/>
          <w:sz w:val="20"/>
          <w:szCs w:val="20"/>
        </w:rPr>
        <w:t>New Year's</w:t>
      </w:r>
      <w:r w:rsidRPr="00D3566E">
        <w:rPr>
          <w:rFonts w:ascii="Arial" w:hAnsi="Arial" w:cs="Arial"/>
          <w:b/>
          <w:color w:val="2E74B5" w:themeColor="accent1" w:themeShade="BF"/>
          <w:sz w:val="20"/>
          <w:szCs w:val="20"/>
        </w:rPr>
        <w:t xml:space="preserve"> Eve, after 4 p.m</w:t>
      </w:r>
      <w:r>
        <w:rPr>
          <w:rFonts w:ascii="Arial" w:hAnsi="Arial" w:cs="Arial"/>
          <w:b/>
          <w:color w:val="2E74B5" w:themeColor="accent1" w:themeShade="BF"/>
          <w:sz w:val="20"/>
          <w:szCs w:val="20"/>
        </w:rPr>
        <w:t>.</w:t>
      </w:r>
      <w:r>
        <w:rPr>
          <w:rFonts w:ascii="Arial" w:hAnsi="Arial" w:cs="Arial"/>
          <w:b/>
          <w:color w:val="2E74B5" w:themeColor="accent1" w:themeShade="BF"/>
          <w:sz w:val="20"/>
          <w:szCs w:val="20"/>
        </w:rPr>
        <w:tab/>
      </w:r>
      <w:r w:rsidR="00661451">
        <w:rPr>
          <w:rFonts w:ascii="Arial" w:hAnsi="Arial" w:cs="Arial"/>
          <w:b/>
          <w:color w:val="2E74B5" w:themeColor="accent1" w:themeShade="BF"/>
          <w:sz w:val="20"/>
          <w:szCs w:val="20"/>
        </w:rPr>
        <w:t>Friday January 1 – New Year’s Day</w:t>
      </w:r>
      <w:r w:rsidR="007A670E" w:rsidRPr="00D3566E">
        <w:rPr>
          <w:rFonts w:ascii="Arial" w:hAnsi="Arial" w:cs="Arial"/>
          <w:b/>
          <w:sz w:val="18"/>
          <w:szCs w:val="18"/>
        </w:rPr>
        <w:t xml:space="preserve"> </w:t>
      </w:r>
    </w:p>
    <w:p w14:paraId="784D860D" w14:textId="77777777" w:rsidR="00266F2C" w:rsidRDefault="00266F2C" w:rsidP="0060077A">
      <w:pPr>
        <w:ind w:right="-108"/>
        <w:rPr>
          <w:sz w:val="16"/>
          <w:szCs w:val="16"/>
        </w:rPr>
      </w:pPr>
    </w:p>
    <w:p w14:paraId="0090491D" w14:textId="77777777" w:rsidR="00511362" w:rsidRPr="00511362" w:rsidRDefault="00511362" w:rsidP="007E4432">
      <w:pPr>
        <w:rPr>
          <w:rFonts w:ascii="Arial" w:hAnsi="Arial" w:cs="Arial"/>
          <w:b/>
          <w:color w:val="2E74B5" w:themeColor="accent1" w:themeShade="BF"/>
          <w:sz w:val="6"/>
          <w:szCs w:val="6"/>
          <w:u w:val="single"/>
        </w:rPr>
      </w:pPr>
    </w:p>
    <w:p w14:paraId="006BA138" w14:textId="1614ABE9" w:rsidR="003E2D01" w:rsidRPr="00A45892" w:rsidRDefault="003E2D01" w:rsidP="007E4432">
      <w:pPr>
        <w:rPr>
          <w:rFonts w:ascii="Arial" w:hAnsi="Arial" w:cs="Arial"/>
          <w:b/>
          <w:color w:val="2E74B5" w:themeColor="accent1" w:themeShade="BF"/>
          <w:sz w:val="24"/>
          <w:szCs w:val="24"/>
          <w:u w:val="single"/>
        </w:rPr>
      </w:pPr>
      <w:r w:rsidRPr="00A45892">
        <w:rPr>
          <w:rFonts w:ascii="Arial" w:hAnsi="Arial" w:cs="Arial"/>
          <w:b/>
          <w:color w:val="2E74B5" w:themeColor="accent1" w:themeShade="BF"/>
          <w:sz w:val="24"/>
          <w:szCs w:val="24"/>
          <w:u w:val="single"/>
        </w:rPr>
        <w:t>Fitness Class Description</w:t>
      </w:r>
      <w:r w:rsidR="007E4432" w:rsidRPr="00A45892">
        <w:rPr>
          <w:rFonts w:ascii="Arial" w:hAnsi="Arial" w:cs="Arial"/>
          <w:b/>
          <w:color w:val="2E74B5" w:themeColor="accent1" w:themeShade="BF"/>
          <w:sz w:val="24"/>
          <w:szCs w:val="24"/>
          <w:u w:val="single"/>
        </w:rPr>
        <w:t>s</w:t>
      </w:r>
    </w:p>
    <w:p w14:paraId="4D1F66CD" w14:textId="0A4C28BD" w:rsidR="003E2D01" w:rsidRPr="005B5082" w:rsidRDefault="003E2D01" w:rsidP="003E2D01">
      <w:pPr>
        <w:ind w:right="-108"/>
        <w:rPr>
          <w:b/>
          <w:bCs/>
          <w:sz w:val="19"/>
          <w:szCs w:val="19"/>
        </w:rPr>
      </w:pPr>
      <w:r w:rsidRPr="005B5082">
        <w:rPr>
          <w:b/>
          <w:bCs/>
          <w:sz w:val="19"/>
          <w:szCs w:val="19"/>
        </w:rPr>
        <w:t xml:space="preserve">ABC'S </w:t>
      </w:r>
      <w:r w:rsidRPr="005B5082">
        <w:rPr>
          <w:sz w:val="19"/>
          <w:szCs w:val="19"/>
        </w:rPr>
        <w:t>This class includes a mix of Abs, Balance, Cardio and Stretching. It will focus on strengthening your muscles and maintaining stability with core and balance exercises. It is suitable for all ages and fitness levels.</w:t>
      </w:r>
    </w:p>
    <w:p w14:paraId="45CD82E9" w14:textId="60D521AD" w:rsidR="003E2D01" w:rsidRPr="005B5082" w:rsidRDefault="003E2D01" w:rsidP="003E2D01">
      <w:pPr>
        <w:ind w:right="-108"/>
        <w:rPr>
          <w:b/>
          <w:bCs/>
          <w:sz w:val="19"/>
          <w:szCs w:val="19"/>
        </w:rPr>
      </w:pPr>
      <w:r w:rsidRPr="005B5082">
        <w:rPr>
          <w:b/>
          <w:bCs/>
          <w:sz w:val="19"/>
          <w:szCs w:val="19"/>
        </w:rPr>
        <w:t xml:space="preserve">Abs, Butt &amp; Thighs </w:t>
      </w:r>
      <w:r w:rsidRPr="005B5082">
        <w:rPr>
          <w:sz w:val="19"/>
          <w:szCs w:val="19"/>
        </w:rPr>
        <w:t xml:space="preserve">Get fit, </w:t>
      </w:r>
      <w:r w:rsidR="003E290A" w:rsidRPr="005B5082">
        <w:rPr>
          <w:sz w:val="19"/>
          <w:szCs w:val="19"/>
        </w:rPr>
        <w:t>toned,</w:t>
      </w:r>
      <w:r w:rsidRPr="005B5082">
        <w:rPr>
          <w:sz w:val="19"/>
          <w:szCs w:val="19"/>
        </w:rPr>
        <w:t xml:space="preserve"> and have fun! This class features exercises to help you condition your abdominal and gluteal muscles, along with your inner and outer thighs. Come in, work out, and transform your body!</w:t>
      </w:r>
    </w:p>
    <w:p w14:paraId="1670FD89" w14:textId="3F7521C3" w:rsidR="003E2D01" w:rsidRPr="005B5082" w:rsidRDefault="003E2D01" w:rsidP="003E2D01">
      <w:pPr>
        <w:ind w:right="-108"/>
        <w:rPr>
          <w:b/>
          <w:bCs/>
          <w:sz w:val="19"/>
          <w:szCs w:val="19"/>
        </w:rPr>
      </w:pPr>
      <w:r w:rsidRPr="005B5082">
        <w:rPr>
          <w:b/>
          <w:bCs/>
          <w:sz w:val="19"/>
          <w:szCs w:val="19"/>
        </w:rPr>
        <w:t xml:space="preserve">Body Blast </w:t>
      </w:r>
      <w:r w:rsidRPr="005B5082">
        <w:rPr>
          <w:sz w:val="19"/>
          <w:szCs w:val="19"/>
        </w:rPr>
        <w:t>Experience whole body conditioning! This dynamic conditioning and cardio workout will challenge your every muscle by incorporating different exercise tools and techniques into one great workout.</w:t>
      </w:r>
    </w:p>
    <w:p w14:paraId="58E13B2B" w14:textId="20339422" w:rsidR="003E2D01" w:rsidRPr="005B5082" w:rsidRDefault="003E2D01" w:rsidP="003E2D01">
      <w:pPr>
        <w:ind w:right="-108"/>
        <w:rPr>
          <w:b/>
          <w:bCs/>
          <w:sz w:val="19"/>
          <w:szCs w:val="19"/>
        </w:rPr>
      </w:pPr>
      <w:r w:rsidRPr="005B5082">
        <w:rPr>
          <w:b/>
          <w:bCs/>
          <w:sz w:val="19"/>
          <w:szCs w:val="19"/>
        </w:rPr>
        <w:t xml:space="preserve">Boot Camp </w:t>
      </w:r>
      <w:r w:rsidRPr="005B5082">
        <w:rPr>
          <w:sz w:val="19"/>
          <w:szCs w:val="19"/>
        </w:rPr>
        <w:t>We don't call it boot camp for nothing! Come test your endurance and resistance with this fat-burning class! The combination of muscular strengthening and intense cardiovascular conditioning provides a great overall body workout. You'll get into shape before you know it.</w:t>
      </w:r>
    </w:p>
    <w:p w14:paraId="71495EEE" w14:textId="01DD69ED" w:rsidR="003E2D01" w:rsidRPr="005B5082" w:rsidRDefault="003E2D01" w:rsidP="003E2D01">
      <w:pPr>
        <w:ind w:right="-108"/>
        <w:rPr>
          <w:b/>
          <w:bCs/>
          <w:sz w:val="19"/>
          <w:szCs w:val="19"/>
        </w:rPr>
      </w:pPr>
      <w:proofErr w:type="spellStart"/>
      <w:r w:rsidRPr="005B5082">
        <w:rPr>
          <w:b/>
          <w:bCs/>
          <w:sz w:val="19"/>
          <w:szCs w:val="19"/>
        </w:rPr>
        <w:t>CycleFit</w:t>
      </w:r>
      <w:proofErr w:type="spellEnd"/>
      <w:r w:rsidRPr="005B5082">
        <w:rPr>
          <w:b/>
          <w:bCs/>
          <w:sz w:val="19"/>
          <w:szCs w:val="19"/>
        </w:rPr>
        <w:t xml:space="preserve"> </w:t>
      </w:r>
      <w:r w:rsidRPr="005B5082">
        <w:rPr>
          <w:sz w:val="19"/>
          <w:szCs w:val="19"/>
        </w:rPr>
        <w:t xml:space="preserve">Get the benefits of cycling without leaving the gym! This cycle class offers a great workout, simulating flat road riding, hill climbing, and interval sprints, for total body conditioning. Come enjoy the drills and thrills! Admittance is on a </w:t>
      </w:r>
      <w:proofErr w:type="gramStart"/>
      <w:r w:rsidRPr="005B5082">
        <w:rPr>
          <w:sz w:val="19"/>
          <w:szCs w:val="19"/>
        </w:rPr>
        <w:t>first come</w:t>
      </w:r>
      <w:proofErr w:type="gramEnd"/>
      <w:r w:rsidRPr="005B5082">
        <w:rPr>
          <w:sz w:val="19"/>
          <w:szCs w:val="19"/>
        </w:rPr>
        <w:t>, first serve basis and is subject to capacity limitations. Please arrive earlier to set up the bike.</w:t>
      </w:r>
    </w:p>
    <w:p w14:paraId="5196AAB1" w14:textId="4B652230" w:rsidR="003E2D01" w:rsidRPr="005B5082" w:rsidRDefault="003E2D01" w:rsidP="003E2D01">
      <w:pPr>
        <w:ind w:right="-108"/>
        <w:rPr>
          <w:b/>
          <w:bCs/>
          <w:sz w:val="19"/>
          <w:szCs w:val="19"/>
        </w:rPr>
      </w:pPr>
      <w:r w:rsidRPr="005B5082">
        <w:rPr>
          <w:b/>
          <w:bCs/>
          <w:sz w:val="19"/>
          <w:szCs w:val="19"/>
        </w:rPr>
        <w:t xml:space="preserve">Dancercise </w:t>
      </w:r>
      <w:r w:rsidRPr="005B5082">
        <w:rPr>
          <w:sz w:val="19"/>
          <w:szCs w:val="19"/>
        </w:rPr>
        <w:t xml:space="preserve">Come see what a good time you can have in dancercise! Enjoy the powerful combination of exercise and dance to lose some excess pounds or just get fit. Through aerobic dance, this program offers </w:t>
      </w:r>
      <w:proofErr w:type="gramStart"/>
      <w:r w:rsidRPr="005B5082">
        <w:rPr>
          <w:sz w:val="19"/>
          <w:szCs w:val="19"/>
        </w:rPr>
        <w:t>a great</w:t>
      </w:r>
      <w:proofErr w:type="gramEnd"/>
      <w:r w:rsidRPr="005B5082">
        <w:rPr>
          <w:sz w:val="19"/>
          <w:szCs w:val="19"/>
        </w:rPr>
        <w:t xml:space="preserve"> cardio workout and body toning. No dance experience is necessary.</w:t>
      </w:r>
    </w:p>
    <w:p w14:paraId="4AF24B52" w14:textId="687521D7" w:rsidR="003E2D01" w:rsidRPr="005B5082" w:rsidRDefault="003E2D01" w:rsidP="003E2D01">
      <w:pPr>
        <w:ind w:right="-108"/>
        <w:rPr>
          <w:b/>
          <w:bCs/>
          <w:sz w:val="19"/>
          <w:szCs w:val="19"/>
        </w:rPr>
      </w:pPr>
      <w:r w:rsidRPr="005B5082">
        <w:rPr>
          <w:b/>
          <w:bCs/>
          <w:sz w:val="19"/>
          <w:szCs w:val="19"/>
        </w:rPr>
        <w:t xml:space="preserve">Interval Insanity </w:t>
      </w:r>
      <w:r w:rsidRPr="005B5082">
        <w:rPr>
          <w:sz w:val="19"/>
          <w:szCs w:val="19"/>
        </w:rPr>
        <w:t>This high-energy class focuses on Cardio, Plyo, Weights and Core. The exercises are repetitive intervals that will get you the results you strive for.</w:t>
      </w:r>
    </w:p>
    <w:p w14:paraId="52B34F39" w14:textId="6C01584E" w:rsidR="003E2D01" w:rsidRPr="005B5082" w:rsidRDefault="00604537" w:rsidP="003E2D01">
      <w:pPr>
        <w:ind w:right="-108"/>
        <w:rPr>
          <w:b/>
          <w:bCs/>
          <w:sz w:val="19"/>
          <w:szCs w:val="19"/>
        </w:rPr>
      </w:pPr>
      <w:r>
        <w:rPr>
          <w:b/>
          <w:bCs/>
          <w:sz w:val="19"/>
          <w:szCs w:val="19"/>
        </w:rPr>
        <w:t>Dance</w:t>
      </w:r>
      <w:r w:rsidR="003E2D01" w:rsidRPr="005B5082">
        <w:rPr>
          <w:b/>
          <w:bCs/>
          <w:sz w:val="19"/>
          <w:szCs w:val="19"/>
        </w:rPr>
        <w:t xml:space="preserve"> &amp; Burn </w:t>
      </w:r>
      <w:r w:rsidR="003E2D01" w:rsidRPr="005B5082">
        <w:rPr>
          <w:sz w:val="19"/>
          <w:szCs w:val="19"/>
        </w:rPr>
        <w:t xml:space="preserve">Use your </w:t>
      </w:r>
      <w:proofErr w:type="gramStart"/>
      <w:r w:rsidR="003E2D01" w:rsidRPr="005B5082">
        <w:rPr>
          <w:sz w:val="19"/>
          <w:szCs w:val="19"/>
        </w:rPr>
        <w:t>lunch time</w:t>
      </w:r>
      <w:proofErr w:type="gramEnd"/>
      <w:r w:rsidR="003E2D01" w:rsidRPr="005B5082">
        <w:rPr>
          <w:sz w:val="19"/>
          <w:szCs w:val="19"/>
        </w:rPr>
        <w:t xml:space="preserve"> to get fit! This 40-minute workout will keep your heart rate up using various types of cardio and muscular conditioning exercises. It's a great way to fit a quick workout into your busy day. You will go back to work stress free, and with an energized body.</w:t>
      </w:r>
    </w:p>
    <w:p w14:paraId="593004F3" w14:textId="4B9B15D8" w:rsidR="003E2D01" w:rsidRPr="005B5082" w:rsidRDefault="003E2D01" w:rsidP="003E2D01">
      <w:pPr>
        <w:ind w:right="-108"/>
        <w:rPr>
          <w:b/>
          <w:bCs/>
          <w:sz w:val="19"/>
          <w:szCs w:val="19"/>
        </w:rPr>
      </w:pPr>
      <w:proofErr w:type="spellStart"/>
      <w:r w:rsidRPr="005B5082">
        <w:rPr>
          <w:b/>
          <w:bCs/>
          <w:sz w:val="19"/>
          <w:szCs w:val="19"/>
        </w:rPr>
        <w:t>Piloga</w:t>
      </w:r>
      <w:proofErr w:type="spellEnd"/>
      <w:r w:rsidRPr="005B5082">
        <w:rPr>
          <w:b/>
          <w:bCs/>
          <w:sz w:val="19"/>
          <w:szCs w:val="19"/>
        </w:rPr>
        <w:t xml:space="preserve"> </w:t>
      </w:r>
      <w:r w:rsidRPr="005B5082">
        <w:rPr>
          <w:sz w:val="19"/>
          <w:szCs w:val="19"/>
        </w:rPr>
        <w:t xml:space="preserve">This is a unique class designed to improve your strength and flexibility. Combining the muscle toning power of </w:t>
      </w:r>
      <w:r w:rsidR="00B93BD9" w:rsidRPr="005B5082">
        <w:rPr>
          <w:sz w:val="19"/>
          <w:szCs w:val="19"/>
        </w:rPr>
        <w:t>Pilates</w:t>
      </w:r>
      <w:r w:rsidRPr="005B5082">
        <w:rPr>
          <w:sz w:val="19"/>
          <w:szCs w:val="19"/>
        </w:rPr>
        <w:t xml:space="preserve"> with yoga </w:t>
      </w:r>
      <w:proofErr w:type="gramStart"/>
      <w:r w:rsidRPr="005B5082">
        <w:rPr>
          <w:sz w:val="19"/>
          <w:szCs w:val="19"/>
        </w:rPr>
        <w:t>stretches,</w:t>
      </w:r>
      <w:proofErr w:type="gramEnd"/>
      <w:r w:rsidRPr="005B5082">
        <w:rPr>
          <w:sz w:val="19"/>
          <w:szCs w:val="19"/>
        </w:rPr>
        <w:t xml:space="preserve"> the constant movement in this class also helps to burn fat.</w:t>
      </w:r>
    </w:p>
    <w:p w14:paraId="5B4D34E7" w14:textId="6D234F11" w:rsidR="003E2D01" w:rsidRPr="005B5082" w:rsidRDefault="003E2D01" w:rsidP="003E2D01">
      <w:pPr>
        <w:ind w:right="-108"/>
        <w:rPr>
          <w:b/>
          <w:bCs/>
          <w:sz w:val="19"/>
          <w:szCs w:val="19"/>
        </w:rPr>
      </w:pPr>
      <w:proofErr w:type="spellStart"/>
      <w:r w:rsidRPr="005B5082">
        <w:rPr>
          <w:b/>
          <w:bCs/>
          <w:sz w:val="19"/>
          <w:szCs w:val="19"/>
        </w:rPr>
        <w:t>Piloga</w:t>
      </w:r>
      <w:proofErr w:type="spellEnd"/>
      <w:r w:rsidRPr="005B5082">
        <w:rPr>
          <w:b/>
          <w:bCs/>
          <w:sz w:val="19"/>
          <w:szCs w:val="19"/>
        </w:rPr>
        <w:t xml:space="preserve"> Fusion </w:t>
      </w:r>
      <w:r w:rsidRPr="005B5082">
        <w:rPr>
          <w:sz w:val="19"/>
          <w:szCs w:val="19"/>
        </w:rPr>
        <w:t xml:space="preserve">is a full body workout that involves all muscle groups and blends Pilates exercises and Yoga poses with strength training. </w:t>
      </w:r>
      <w:proofErr w:type="spellStart"/>
      <w:r w:rsidRPr="005B5082">
        <w:rPr>
          <w:sz w:val="19"/>
          <w:szCs w:val="19"/>
        </w:rPr>
        <w:t>Piloga</w:t>
      </w:r>
      <w:proofErr w:type="spellEnd"/>
      <w:r w:rsidRPr="005B5082">
        <w:rPr>
          <w:sz w:val="19"/>
          <w:szCs w:val="19"/>
        </w:rPr>
        <w:t xml:space="preserve"> Fusion will increase your energy level and muscle strength, give you a boost in flexibility and endurance, while also teaching you to relax, focus, and keep your mind and body constantly challenged!</w:t>
      </w:r>
    </w:p>
    <w:p w14:paraId="7BCA8115" w14:textId="501BF32F" w:rsidR="003E2D01" w:rsidRPr="005B5082" w:rsidRDefault="003E2D01" w:rsidP="003E2D01">
      <w:pPr>
        <w:ind w:right="-108"/>
        <w:rPr>
          <w:b/>
          <w:bCs/>
          <w:sz w:val="19"/>
          <w:szCs w:val="19"/>
        </w:rPr>
      </w:pPr>
      <w:r w:rsidRPr="005B5082">
        <w:rPr>
          <w:b/>
          <w:bCs/>
          <w:sz w:val="19"/>
          <w:szCs w:val="19"/>
        </w:rPr>
        <w:t xml:space="preserve">Sculpt &amp; Tone </w:t>
      </w:r>
      <w:r w:rsidRPr="005B5082">
        <w:rPr>
          <w:sz w:val="19"/>
          <w:szCs w:val="19"/>
        </w:rPr>
        <w:t>Looking to get toned? This is a perfect all-around workout if you're interested in building and toning muscles while burning fat and calories. Using a range of equipment to assist with resistance training, you will condition and shape your body.</w:t>
      </w:r>
    </w:p>
    <w:p w14:paraId="37BB938E" w14:textId="1F50E516" w:rsidR="003E2D01" w:rsidRPr="005B5082" w:rsidRDefault="003E2D01" w:rsidP="003E2D01">
      <w:pPr>
        <w:ind w:right="-108"/>
        <w:rPr>
          <w:b/>
          <w:bCs/>
          <w:sz w:val="19"/>
          <w:szCs w:val="19"/>
        </w:rPr>
      </w:pPr>
      <w:r w:rsidRPr="005B5082">
        <w:rPr>
          <w:b/>
          <w:bCs/>
          <w:sz w:val="19"/>
          <w:szCs w:val="19"/>
        </w:rPr>
        <w:t>Step</w:t>
      </w:r>
      <w:r w:rsidRPr="005B5082">
        <w:rPr>
          <w:sz w:val="19"/>
          <w:szCs w:val="19"/>
        </w:rPr>
        <w:t xml:space="preserve"> is a higher intensity offering a cardio segment of 30 -40 minutes. Step Up and enjoy this challenge! All levels welcome!</w:t>
      </w:r>
    </w:p>
    <w:p w14:paraId="1FD43477" w14:textId="6D606ABA" w:rsidR="003E2D01" w:rsidRPr="005B5082" w:rsidRDefault="003E2D01" w:rsidP="003E2D01">
      <w:pPr>
        <w:ind w:right="-108"/>
        <w:rPr>
          <w:b/>
          <w:bCs/>
          <w:sz w:val="19"/>
          <w:szCs w:val="19"/>
        </w:rPr>
      </w:pPr>
      <w:r w:rsidRPr="005B5082">
        <w:rPr>
          <w:b/>
          <w:bCs/>
          <w:sz w:val="19"/>
          <w:szCs w:val="19"/>
        </w:rPr>
        <w:t xml:space="preserve">Tabata </w:t>
      </w:r>
      <w:r w:rsidRPr="005B5082">
        <w:rPr>
          <w:sz w:val="19"/>
          <w:szCs w:val="19"/>
        </w:rPr>
        <w:t xml:space="preserve">is a high intensity interval training (HIIT) program that produces remarkable aerobic and anaerobic capacity results. A Tabata workout is a maximum intensity interval training exercise cycle, that is followed by a short rest and then, repeated without rest, eight more times. This high intensity intermittent training helps produce maximum results in the minimum </w:t>
      </w:r>
      <w:r w:rsidR="00734E1C" w:rsidRPr="005B5082">
        <w:rPr>
          <w:sz w:val="19"/>
          <w:szCs w:val="19"/>
        </w:rPr>
        <w:t>times and</w:t>
      </w:r>
      <w:r w:rsidRPr="005B5082">
        <w:rPr>
          <w:sz w:val="19"/>
          <w:szCs w:val="19"/>
        </w:rPr>
        <w:t xml:space="preserve"> is a great overall body workout!</w:t>
      </w:r>
    </w:p>
    <w:p w14:paraId="71A0BD77" w14:textId="225C5F5F" w:rsidR="005B5082" w:rsidRPr="003E301C" w:rsidRDefault="003E2D01" w:rsidP="003E2D01">
      <w:pPr>
        <w:ind w:right="-108"/>
        <w:rPr>
          <w:sz w:val="19"/>
          <w:szCs w:val="19"/>
        </w:rPr>
      </w:pPr>
      <w:r w:rsidRPr="005B5082">
        <w:rPr>
          <w:b/>
          <w:bCs/>
          <w:sz w:val="19"/>
          <w:szCs w:val="19"/>
        </w:rPr>
        <w:t xml:space="preserve">Tai Chi </w:t>
      </w:r>
      <w:r w:rsidRPr="005B5082">
        <w:rPr>
          <w:sz w:val="19"/>
          <w:szCs w:val="19"/>
        </w:rPr>
        <w:t xml:space="preserve">is a combination of smooth, harmonious and steady movements practiced </w:t>
      </w:r>
      <w:proofErr w:type="gramStart"/>
      <w:r w:rsidRPr="005B5082">
        <w:rPr>
          <w:sz w:val="19"/>
          <w:szCs w:val="19"/>
        </w:rPr>
        <w:t>to increase</w:t>
      </w:r>
      <w:proofErr w:type="gramEnd"/>
      <w:r w:rsidRPr="005B5082">
        <w:rPr>
          <w:sz w:val="19"/>
          <w:szCs w:val="19"/>
        </w:rPr>
        <w:t xml:space="preserve"> mobility, circulation, balance, flexibility and concentration. Run by Volunteers.</w:t>
      </w:r>
    </w:p>
    <w:p w14:paraId="3193825F" w14:textId="36DBC9F0" w:rsidR="007E4432" w:rsidRPr="007D060D" w:rsidRDefault="007E4432" w:rsidP="000B7B0F">
      <w:pPr>
        <w:pStyle w:val="Subtitle"/>
        <w:rPr>
          <w:sz w:val="2"/>
          <w:szCs w:val="2"/>
        </w:rPr>
      </w:pPr>
      <w:r w:rsidRPr="00A45892">
        <w:rPr>
          <w:sz w:val="22"/>
          <w:szCs w:val="24"/>
        </w:rPr>
        <w:t>Fitness CLASS FEES</w:t>
      </w:r>
      <w:r>
        <w:rPr>
          <w:sz w:val="2"/>
          <w:szCs w:val="2"/>
        </w:rPr>
        <w:br/>
      </w:r>
      <w:r w:rsidR="003E301C">
        <w:rPr>
          <w:sz w:val="2"/>
          <w:szCs w:val="2"/>
        </w:rPr>
        <w:t>n</w:t>
      </w:r>
    </w:p>
    <w:tbl>
      <w:tblPr>
        <w:tblStyle w:val="TableGrid"/>
        <w:tblW w:w="0" w:type="auto"/>
        <w:tblLook w:val="04A0" w:firstRow="1" w:lastRow="0" w:firstColumn="1" w:lastColumn="0" w:noHBand="0" w:noVBand="1"/>
      </w:tblPr>
      <w:tblGrid>
        <w:gridCol w:w="1823"/>
        <w:gridCol w:w="1682"/>
        <w:gridCol w:w="1800"/>
        <w:gridCol w:w="1843"/>
        <w:gridCol w:w="1937"/>
      </w:tblGrid>
      <w:tr w:rsidR="007E4432" w14:paraId="2888D2C7" w14:textId="77777777" w:rsidTr="00F37001">
        <w:tc>
          <w:tcPr>
            <w:tcW w:w="1823" w:type="dxa"/>
            <w:shd w:val="clear" w:color="auto" w:fill="2E74B5" w:themeFill="accent1" w:themeFillShade="BF"/>
          </w:tcPr>
          <w:p w14:paraId="02FD4ABC" w14:textId="77777777" w:rsidR="007E4432" w:rsidRPr="00A45892" w:rsidRDefault="007E4432" w:rsidP="00F37001">
            <w:pPr>
              <w:pStyle w:val="Heading1"/>
              <w:rPr>
                <w:b/>
                <w:color w:val="FFFFFF" w:themeColor="background1"/>
                <w:sz w:val="24"/>
                <w:szCs w:val="24"/>
              </w:rPr>
            </w:pPr>
            <w:r w:rsidRPr="00A45892">
              <w:rPr>
                <w:b/>
                <w:color w:val="FFFFFF" w:themeColor="background1"/>
                <w:sz w:val="24"/>
                <w:szCs w:val="24"/>
              </w:rPr>
              <w:t>AGE</w:t>
            </w:r>
          </w:p>
        </w:tc>
        <w:tc>
          <w:tcPr>
            <w:tcW w:w="1682" w:type="dxa"/>
            <w:shd w:val="clear" w:color="auto" w:fill="2E74B5" w:themeFill="accent1" w:themeFillShade="BF"/>
          </w:tcPr>
          <w:p w14:paraId="4A28C811" w14:textId="77777777" w:rsidR="007E4432" w:rsidRPr="00A45892" w:rsidRDefault="007E4432" w:rsidP="00F37001">
            <w:pPr>
              <w:pStyle w:val="Heading1"/>
              <w:rPr>
                <w:b/>
                <w:color w:val="FFFFFF" w:themeColor="background1"/>
                <w:sz w:val="24"/>
                <w:szCs w:val="24"/>
              </w:rPr>
            </w:pPr>
            <w:r w:rsidRPr="00A45892">
              <w:rPr>
                <w:b/>
                <w:color w:val="FFFFFF" w:themeColor="background1"/>
                <w:sz w:val="24"/>
                <w:szCs w:val="24"/>
              </w:rPr>
              <w:t>single</w:t>
            </w:r>
          </w:p>
        </w:tc>
        <w:tc>
          <w:tcPr>
            <w:tcW w:w="1800" w:type="dxa"/>
            <w:shd w:val="clear" w:color="auto" w:fill="2E74B5" w:themeFill="accent1" w:themeFillShade="BF"/>
          </w:tcPr>
          <w:p w14:paraId="19900FBE" w14:textId="0FA80129" w:rsidR="007E4432" w:rsidRPr="00A45892" w:rsidRDefault="007E4432" w:rsidP="00F37001">
            <w:pPr>
              <w:pStyle w:val="Heading1"/>
              <w:rPr>
                <w:b/>
                <w:color w:val="FFFFFF" w:themeColor="background1"/>
                <w:sz w:val="24"/>
                <w:szCs w:val="24"/>
              </w:rPr>
            </w:pPr>
            <w:r w:rsidRPr="00A45892">
              <w:rPr>
                <w:b/>
                <w:color w:val="FFFFFF" w:themeColor="background1"/>
                <w:sz w:val="24"/>
                <w:szCs w:val="24"/>
              </w:rPr>
              <w:t>10 visit PASS</w:t>
            </w:r>
          </w:p>
        </w:tc>
        <w:tc>
          <w:tcPr>
            <w:tcW w:w="1708" w:type="dxa"/>
            <w:shd w:val="clear" w:color="auto" w:fill="2E74B5" w:themeFill="accent1" w:themeFillShade="BF"/>
          </w:tcPr>
          <w:p w14:paraId="46B8B527" w14:textId="77777777" w:rsidR="007E4432" w:rsidRPr="00A45892" w:rsidRDefault="007E4432" w:rsidP="00F37001">
            <w:pPr>
              <w:pStyle w:val="Heading1"/>
              <w:rPr>
                <w:b/>
                <w:color w:val="FFFFFF" w:themeColor="background1"/>
                <w:sz w:val="24"/>
                <w:szCs w:val="24"/>
              </w:rPr>
            </w:pPr>
            <w:r w:rsidRPr="00A45892">
              <w:rPr>
                <w:b/>
                <w:color w:val="FFFFFF" w:themeColor="background1"/>
                <w:sz w:val="24"/>
                <w:szCs w:val="24"/>
              </w:rPr>
              <w:t>Monthly membership</w:t>
            </w:r>
          </w:p>
        </w:tc>
        <w:tc>
          <w:tcPr>
            <w:tcW w:w="1738" w:type="dxa"/>
            <w:shd w:val="clear" w:color="auto" w:fill="2E74B5" w:themeFill="accent1" w:themeFillShade="BF"/>
          </w:tcPr>
          <w:p w14:paraId="370A7DCC" w14:textId="780BDE10" w:rsidR="007E4432" w:rsidRPr="00A45892" w:rsidRDefault="007E4432" w:rsidP="00F37001">
            <w:pPr>
              <w:pStyle w:val="Heading1"/>
              <w:rPr>
                <w:b/>
                <w:color w:val="FFFFFF" w:themeColor="background1"/>
                <w:sz w:val="24"/>
                <w:szCs w:val="24"/>
              </w:rPr>
            </w:pPr>
            <w:r w:rsidRPr="00A45892">
              <w:rPr>
                <w:b/>
                <w:color w:val="FFFFFF" w:themeColor="background1"/>
                <w:sz w:val="24"/>
                <w:szCs w:val="24"/>
              </w:rPr>
              <w:t>YEARLY membership</w:t>
            </w:r>
            <w:r w:rsidR="003E301C">
              <w:rPr>
                <w:b/>
                <w:color w:val="FFFFFF" w:themeColor="background1"/>
                <w:sz w:val="24"/>
                <w:szCs w:val="24"/>
              </w:rPr>
              <w:t>*</w:t>
            </w:r>
          </w:p>
        </w:tc>
      </w:tr>
      <w:tr w:rsidR="007E4432" w14:paraId="231A7F80" w14:textId="77777777" w:rsidTr="00F37001">
        <w:tc>
          <w:tcPr>
            <w:tcW w:w="1823" w:type="dxa"/>
            <w:shd w:val="clear" w:color="auto" w:fill="FAF9F9" w:themeFill="background2" w:themeFillTint="33"/>
          </w:tcPr>
          <w:p w14:paraId="240AE3B4" w14:textId="77777777" w:rsidR="007E4432" w:rsidRPr="00A45892" w:rsidRDefault="007E4432" w:rsidP="00F37001">
            <w:pPr>
              <w:pStyle w:val="Heading1"/>
              <w:jc w:val="left"/>
              <w:rPr>
                <w:rFonts w:eastAsia="Calibri" w:cstheme="majorHAnsi"/>
                <w:caps w:val="0"/>
                <w:color w:val="333333"/>
                <w:sz w:val="24"/>
                <w:szCs w:val="24"/>
              </w:rPr>
            </w:pPr>
            <w:r w:rsidRPr="00A45892">
              <w:rPr>
                <w:rFonts w:eastAsia="Calibri" w:cstheme="majorHAnsi"/>
                <w:caps w:val="0"/>
                <w:color w:val="333333"/>
                <w:sz w:val="24"/>
                <w:szCs w:val="24"/>
              </w:rPr>
              <w:t>Teen (14-17)</w:t>
            </w:r>
          </w:p>
        </w:tc>
        <w:tc>
          <w:tcPr>
            <w:tcW w:w="1682" w:type="dxa"/>
            <w:shd w:val="clear" w:color="auto" w:fill="FAF9F9" w:themeFill="background2" w:themeFillTint="33"/>
          </w:tcPr>
          <w:p w14:paraId="50CE27D6" w14:textId="059B5957" w:rsidR="007E4432" w:rsidRPr="00A45892" w:rsidRDefault="00FC5293" w:rsidP="00F37001">
            <w:pPr>
              <w:pStyle w:val="Heading1"/>
              <w:rPr>
                <w:rFonts w:cstheme="majorHAnsi"/>
                <w:sz w:val="24"/>
                <w:szCs w:val="24"/>
              </w:rPr>
            </w:pPr>
            <w:r w:rsidRPr="00A45892">
              <w:rPr>
                <w:rFonts w:cstheme="majorHAnsi"/>
                <w:sz w:val="24"/>
                <w:szCs w:val="24"/>
              </w:rPr>
              <w:t>$8.</w:t>
            </w:r>
            <w:r w:rsidR="00595BF8">
              <w:rPr>
                <w:rFonts w:cstheme="majorHAnsi"/>
                <w:sz w:val="24"/>
                <w:szCs w:val="24"/>
              </w:rPr>
              <w:t>20</w:t>
            </w:r>
          </w:p>
        </w:tc>
        <w:tc>
          <w:tcPr>
            <w:tcW w:w="1800" w:type="dxa"/>
            <w:shd w:val="clear" w:color="auto" w:fill="FAF9F9" w:themeFill="background2" w:themeFillTint="33"/>
          </w:tcPr>
          <w:p w14:paraId="0FDB2678" w14:textId="7443E2AE" w:rsidR="007E4432" w:rsidRPr="00A45892" w:rsidRDefault="007E4432" w:rsidP="00F37001">
            <w:pPr>
              <w:pStyle w:val="Heading1"/>
              <w:rPr>
                <w:rFonts w:cstheme="majorHAnsi"/>
                <w:sz w:val="24"/>
                <w:szCs w:val="24"/>
              </w:rPr>
            </w:pPr>
            <w:r w:rsidRPr="00A45892">
              <w:rPr>
                <w:rFonts w:cstheme="majorHAnsi"/>
                <w:sz w:val="24"/>
                <w:szCs w:val="24"/>
              </w:rPr>
              <w:t>$7</w:t>
            </w:r>
            <w:r w:rsidR="00595BF8">
              <w:rPr>
                <w:rFonts w:cstheme="majorHAnsi"/>
                <w:sz w:val="24"/>
                <w:szCs w:val="24"/>
              </w:rPr>
              <w:t>3</w:t>
            </w:r>
            <w:r w:rsidRPr="00A45892">
              <w:rPr>
                <w:rFonts w:cstheme="majorHAnsi"/>
                <w:sz w:val="24"/>
                <w:szCs w:val="24"/>
              </w:rPr>
              <w:t>.</w:t>
            </w:r>
            <w:r w:rsidR="00595BF8">
              <w:rPr>
                <w:rFonts w:cstheme="majorHAnsi"/>
                <w:sz w:val="24"/>
                <w:szCs w:val="24"/>
              </w:rPr>
              <w:t>85</w:t>
            </w:r>
          </w:p>
        </w:tc>
        <w:tc>
          <w:tcPr>
            <w:tcW w:w="1708" w:type="dxa"/>
            <w:shd w:val="clear" w:color="auto" w:fill="FAF9F9" w:themeFill="background2" w:themeFillTint="33"/>
          </w:tcPr>
          <w:p w14:paraId="655F8862" w14:textId="07FC06F6" w:rsidR="007E4432" w:rsidRPr="00A45892" w:rsidRDefault="007E4432" w:rsidP="00F37001">
            <w:pPr>
              <w:pStyle w:val="Heading1"/>
              <w:rPr>
                <w:rFonts w:cstheme="majorHAnsi"/>
                <w:sz w:val="24"/>
                <w:szCs w:val="24"/>
              </w:rPr>
            </w:pPr>
            <w:r w:rsidRPr="00A45892">
              <w:rPr>
                <w:rFonts w:cstheme="majorHAnsi"/>
                <w:sz w:val="24"/>
                <w:szCs w:val="24"/>
              </w:rPr>
              <w:t>$2</w:t>
            </w:r>
            <w:r w:rsidR="00595BF8">
              <w:rPr>
                <w:rFonts w:cstheme="majorHAnsi"/>
                <w:sz w:val="24"/>
                <w:szCs w:val="24"/>
              </w:rPr>
              <w:t>9</w:t>
            </w:r>
            <w:r w:rsidRPr="00A45892">
              <w:rPr>
                <w:rFonts w:cstheme="majorHAnsi"/>
                <w:sz w:val="24"/>
                <w:szCs w:val="24"/>
              </w:rPr>
              <w:t>.</w:t>
            </w:r>
            <w:r w:rsidR="00595BF8">
              <w:rPr>
                <w:rFonts w:cstheme="majorHAnsi"/>
                <w:sz w:val="24"/>
                <w:szCs w:val="24"/>
              </w:rPr>
              <w:t>05</w:t>
            </w:r>
          </w:p>
        </w:tc>
        <w:tc>
          <w:tcPr>
            <w:tcW w:w="1738" w:type="dxa"/>
            <w:shd w:val="clear" w:color="auto" w:fill="FAF9F9" w:themeFill="background2" w:themeFillTint="33"/>
          </w:tcPr>
          <w:p w14:paraId="1CFFF9AF" w14:textId="70E93AFB" w:rsidR="007E4432" w:rsidRPr="00A45892" w:rsidRDefault="007E4432" w:rsidP="00F37001">
            <w:pPr>
              <w:pStyle w:val="Heading1"/>
              <w:rPr>
                <w:rFonts w:cstheme="majorHAnsi"/>
                <w:sz w:val="24"/>
                <w:szCs w:val="24"/>
              </w:rPr>
            </w:pPr>
            <w:r w:rsidRPr="00A45892">
              <w:rPr>
                <w:rFonts w:cstheme="majorHAnsi"/>
                <w:sz w:val="24"/>
                <w:szCs w:val="24"/>
              </w:rPr>
              <w:t>$27</w:t>
            </w:r>
            <w:r w:rsidR="00595BF8">
              <w:rPr>
                <w:rFonts w:cstheme="majorHAnsi"/>
                <w:sz w:val="24"/>
                <w:szCs w:val="24"/>
              </w:rPr>
              <w:t>8</w:t>
            </w:r>
            <w:r w:rsidRPr="00A45892">
              <w:rPr>
                <w:rFonts w:cstheme="majorHAnsi"/>
                <w:sz w:val="24"/>
                <w:szCs w:val="24"/>
              </w:rPr>
              <w:t>.</w:t>
            </w:r>
            <w:r w:rsidR="00595BF8">
              <w:rPr>
                <w:rFonts w:cstheme="majorHAnsi"/>
                <w:sz w:val="24"/>
                <w:szCs w:val="24"/>
              </w:rPr>
              <w:t>97</w:t>
            </w:r>
          </w:p>
        </w:tc>
      </w:tr>
      <w:tr w:rsidR="007E4432" w14:paraId="48AD2837" w14:textId="77777777" w:rsidTr="00F37001">
        <w:tc>
          <w:tcPr>
            <w:tcW w:w="1823" w:type="dxa"/>
            <w:shd w:val="clear" w:color="auto" w:fill="FAF9F9" w:themeFill="background2" w:themeFillTint="33"/>
          </w:tcPr>
          <w:p w14:paraId="4A9A0B92" w14:textId="3904B4C2" w:rsidR="007E4432" w:rsidRPr="00A45892" w:rsidRDefault="007E4432" w:rsidP="00F37001">
            <w:pPr>
              <w:pStyle w:val="Heading1"/>
              <w:jc w:val="left"/>
              <w:rPr>
                <w:rFonts w:cstheme="majorHAnsi"/>
                <w:sz w:val="24"/>
                <w:szCs w:val="24"/>
              </w:rPr>
            </w:pPr>
            <w:r w:rsidRPr="00A45892">
              <w:rPr>
                <w:rFonts w:eastAsia="Calibri" w:cstheme="majorHAnsi"/>
                <w:caps w:val="0"/>
                <w:color w:val="333333"/>
                <w:sz w:val="24"/>
                <w:szCs w:val="24"/>
              </w:rPr>
              <w:t>Adult (1</w:t>
            </w:r>
            <w:r w:rsidR="00403914">
              <w:rPr>
                <w:rFonts w:eastAsia="Calibri" w:cstheme="majorHAnsi"/>
                <w:caps w:val="0"/>
                <w:color w:val="333333"/>
                <w:sz w:val="24"/>
                <w:szCs w:val="24"/>
              </w:rPr>
              <w:t>8</w:t>
            </w:r>
            <w:r w:rsidRPr="00A45892">
              <w:rPr>
                <w:rFonts w:eastAsia="Calibri" w:cstheme="majorHAnsi"/>
                <w:caps w:val="0"/>
                <w:color w:val="333333"/>
                <w:sz w:val="24"/>
                <w:szCs w:val="24"/>
              </w:rPr>
              <w:t>-64)</w:t>
            </w:r>
          </w:p>
        </w:tc>
        <w:tc>
          <w:tcPr>
            <w:tcW w:w="1682" w:type="dxa"/>
            <w:shd w:val="clear" w:color="auto" w:fill="FAF9F9" w:themeFill="background2" w:themeFillTint="33"/>
          </w:tcPr>
          <w:p w14:paraId="12BAB11D" w14:textId="5FB6A10E" w:rsidR="007E4432" w:rsidRPr="00A45892" w:rsidRDefault="00FC5293" w:rsidP="00F37001">
            <w:pPr>
              <w:pStyle w:val="Heading1"/>
              <w:rPr>
                <w:rFonts w:cstheme="majorHAnsi"/>
                <w:sz w:val="24"/>
                <w:szCs w:val="24"/>
              </w:rPr>
            </w:pPr>
            <w:r w:rsidRPr="00A45892">
              <w:rPr>
                <w:rFonts w:cstheme="majorHAnsi"/>
                <w:sz w:val="24"/>
                <w:szCs w:val="24"/>
              </w:rPr>
              <w:t>$11.</w:t>
            </w:r>
            <w:r w:rsidR="00595BF8">
              <w:rPr>
                <w:rFonts w:cstheme="majorHAnsi"/>
                <w:sz w:val="24"/>
                <w:szCs w:val="24"/>
              </w:rPr>
              <w:t>75</w:t>
            </w:r>
          </w:p>
        </w:tc>
        <w:tc>
          <w:tcPr>
            <w:tcW w:w="1800" w:type="dxa"/>
            <w:shd w:val="clear" w:color="auto" w:fill="FAF9F9" w:themeFill="background2" w:themeFillTint="33"/>
          </w:tcPr>
          <w:p w14:paraId="1F296D8B" w14:textId="3BCE2C98" w:rsidR="007E4432" w:rsidRPr="00A45892" w:rsidRDefault="007E4432" w:rsidP="00F37001">
            <w:pPr>
              <w:pStyle w:val="Heading1"/>
              <w:rPr>
                <w:rFonts w:cstheme="majorHAnsi"/>
                <w:sz w:val="24"/>
                <w:szCs w:val="24"/>
              </w:rPr>
            </w:pPr>
            <w:r w:rsidRPr="00A45892">
              <w:rPr>
                <w:rFonts w:cstheme="majorHAnsi"/>
                <w:sz w:val="24"/>
                <w:szCs w:val="24"/>
              </w:rPr>
              <w:t>$10</w:t>
            </w:r>
            <w:r w:rsidR="00595BF8">
              <w:rPr>
                <w:rFonts w:cstheme="majorHAnsi"/>
                <w:sz w:val="24"/>
                <w:szCs w:val="24"/>
              </w:rPr>
              <w:t>5</w:t>
            </w:r>
            <w:r w:rsidRPr="00A45892">
              <w:rPr>
                <w:rFonts w:cstheme="majorHAnsi"/>
                <w:sz w:val="24"/>
                <w:szCs w:val="24"/>
              </w:rPr>
              <w:t>.</w:t>
            </w:r>
            <w:r w:rsidR="00595BF8">
              <w:rPr>
                <w:rFonts w:cstheme="majorHAnsi"/>
                <w:sz w:val="24"/>
                <w:szCs w:val="24"/>
              </w:rPr>
              <w:t>50</w:t>
            </w:r>
          </w:p>
        </w:tc>
        <w:tc>
          <w:tcPr>
            <w:tcW w:w="1708" w:type="dxa"/>
            <w:shd w:val="clear" w:color="auto" w:fill="FAF9F9" w:themeFill="background2" w:themeFillTint="33"/>
          </w:tcPr>
          <w:p w14:paraId="135C3654" w14:textId="5AC7E5F7" w:rsidR="007E4432" w:rsidRPr="00A45892" w:rsidRDefault="007E4432" w:rsidP="00F37001">
            <w:pPr>
              <w:pStyle w:val="Heading1"/>
              <w:rPr>
                <w:rFonts w:cstheme="majorHAnsi"/>
                <w:sz w:val="24"/>
                <w:szCs w:val="24"/>
              </w:rPr>
            </w:pPr>
            <w:r w:rsidRPr="00A45892">
              <w:rPr>
                <w:rFonts w:cstheme="majorHAnsi"/>
                <w:sz w:val="24"/>
                <w:szCs w:val="24"/>
              </w:rPr>
              <w:t>$4</w:t>
            </w:r>
            <w:r w:rsidR="00595BF8">
              <w:rPr>
                <w:rFonts w:cstheme="majorHAnsi"/>
                <w:sz w:val="24"/>
                <w:szCs w:val="24"/>
              </w:rPr>
              <w:t>1</w:t>
            </w:r>
            <w:r w:rsidRPr="00A45892">
              <w:rPr>
                <w:rFonts w:cstheme="majorHAnsi"/>
                <w:sz w:val="24"/>
                <w:szCs w:val="24"/>
              </w:rPr>
              <w:t>.</w:t>
            </w:r>
            <w:r w:rsidR="00595BF8">
              <w:rPr>
                <w:rFonts w:cstheme="majorHAnsi"/>
                <w:sz w:val="24"/>
                <w:szCs w:val="24"/>
              </w:rPr>
              <w:t>50</w:t>
            </w:r>
          </w:p>
        </w:tc>
        <w:tc>
          <w:tcPr>
            <w:tcW w:w="1738" w:type="dxa"/>
            <w:shd w:val="clear" w:color="auto" w:fill="FAF9F9" w:themeFill="background2" w:themeFillTint="33"/>
          </w:tcPr>
          <w:p w14:paraId="539CFD45" w14:textId="3C32355F" w:rsidR="007E4432" w:rsidRPr="00A45892" w:rsidRDefault="007E4432" w:rsidP="00F37001">
            <w:pPr>
              <w:pStyle w:val="Heading1"/>
              <w:rPr>
                <w:rFonts w:cstheme="majorHAnsi"/>
                <w:sz w:val="24"/>
                <w:szCs w:val="24"/>
              </w:rPr>
            </w:pPr>
            <w:r w:rsidRPr="00A45892">
              <w:rPr>
                <w:rFonts w:cstheme="majorHAnsi"/>
                <w:sz w:val="24"/>
                <w:szCs w:val="24"/>
              </w:rPr>
              <w:t>$39</w:t>
            </w:r>
            <w:r w:rsidR="00595BF8">
              <w:rPr>
                <w:rFonts w:cstheme="majorHAnsi"/>
                <w:sz w:val="24"/>
                <w:szCs w:val="24"/>
              </w:rPr>
              <w:t>8</w:t>
            </w:r>
            <w:r w:rsidRPr="00A45892">
              <w:rPr>
                <w:rFonts w:cstheme="majorHAnsi"/>
                <w:sz w:val="24"/>
                <w:szCs w:val="24"/>
              </w:rPr>
              <w:t>.</w:t>
            </w:r>
            <w:r w:rsidR="00595BF8">
              <w:rPr>
                <w:rFonts w:cstheme="majorHAnsi"/>
                <w:sz w:val="24"/>
                <w:szCs w:val="24"/>
              </w:rPr>
              <w:t>37</w:t>
            </w:r>
          </w:p>
        </w:tc>
      </w:tr>
      <w:tr w:rsidR="007E4432" w14:paraId="13CA6D7B" w14:textId="77777777" w:rsidTr="00F37001">
        <w:tc>
          <w:tcPr>
            <w:tcW w:w="1823" w:type="dxa"/>
          </w:tcPr>
          <w:p w14:paraId="35ECB241" w14:textId="77777777" w:rsidR="007E4432" w:rsidRPr="00A45892" w:rsidRDefault="007E4432" w:rsidP="00F37001">
            <w:pPr>
              <w:pStyle w:val="Heading1"/>
              <w:jc w:val="left"/>
              <w:rPr>
                <w:rFonts w:cstheme="majorHAnsi"/>
                <w:sz w:val="24"/>
                <w:szCs w:val="24"/>
              </w:rPr>
            </w:pPr>
            <w:r w:rsidRPr="00A45892">
              <w:rPr>
                <w:rFonts w:eastAsia="Calibri" w:cstheme="majorHAnsi"/>
                <w:caps w:val="0"/>
                <w:color w:val="333333"/>
                <w:sz w:val="24"/>
                <w:szCs w:val="24"/>
              </w:rPr>
              <w:t>Senior (65+)</w:t>
            </w:r>
          </w:p>
        </w:tc>
        <w:tc>
          <w:tcPr>
            <w:tcW w:w="1682" w:type="dxa"/>
          </w:tcPr>
          <w:p w14:paraId="547F2D25" w14:textId="32650893" w:rsidR="007E4432" w:rsidRPr="00A45892" w:rsidRDefault="00FC5293" w:rsidP="00F37001">
            <w:pPr>
              <w:pStyle w:val="Heading1"/>
              <w:rPr>
                <w:rFonts w:cstheme="majorHAnsi"/>
                <w:sz w:val="24"/>
                <w:szCs w:val="24"/>
              </w:rPr>
            </w:pPr>
            <w:r w:rsidRPr="00A45892">
              <w:rPr>
                <w:rFonts w:cstheme="majorHAnsi"/>
                <w:sz w:val="24"/>
                <w:szCs w:val="24"/>
              </w:rPr>
              <w:t>$8.</w:t>
            </w:r>
            <w:r w:rsidR="00595BF8">
              <w:rPr>
                <w:rFonts w:cstheme="majorHAnsi"/>
                <w:sz w:val="24"/>
                <w:szCs w:val="24"/>
              </w:rPr>
              <w:t>20</w:t>
            </w:r>
          </w:p>
        </w:tc>
        <w:tc>
          <w:tcPr>
            <w:tcW w:w="1800" w:type="dxa"/>
          </w:tcPr>
          <w:p w14:paraId="2DF3D3DC" w14:textId="311C919E" w:rsidR="007E4432" w:rsidRPr="00A45892" w:rsidRDefault="007E4432" w:rsidP="00F37001">
            <w:pPr>
              <w:pStyle w:val="Heading1"/>
              <w:rPr>
                <w:rFonts w:cstheme="majorHAnsi"/>
                <w:sz w:val="24"/>
                <w:szCs w:val="24"/>
              </w:rPr>
            </w:pPr>
            <w:r w:rsidRPr="00A45892">
              <w:rPr>
                <w:rFonts w:cstheme="majorHAnsi"/>
                <w:sz w:val="24"/>
                <w:szCs w:val="24"/>
              </w:rPr>
              <w:t>$7</w:t>
            </w:r>
            <w:r w:rsidR="00595BF8">
              <w:rPr>
                <w:rFonts w:cstheme="majorHAnsi"/>
                <w:sz w:val="24"/>
                <w:szCs w:val="24"/>
              </w:rPr>
              <w:t>3</w:t>
            </w:r>
            <w:r w:rsidRPr="00A45892">
              <w:rPr>
                <w:rFonts w:cstheme="majorHAnsi"/>
                <w:sz w:val="24"/>
                <w:szCs w:val="24"/>
              </w:rPr>
              <w:t>.</w:t>
            </w:r>
            <w:r w:rsidR="00595BF8">
              <w:rPr>
                <w:rFonts w:cstheme="majorHAnsi"/>
                <w:sz w:val="24"/>
                <w:szCs w:val="24"/>
              </w:rPr>
              <w:t>85</w:t>
            </w:r>
          </w:p>
        </w:tc>
        <w:tc>
          <w:tcPr>
            <w:tcW w:w="1708" w:type="dxa"/>
          </w:tcPr>
          <w:p w14:paraId="7E137C94" w14:textId="36A099D1" w:rsidR="007E4432" w:rsidRPr="00A45892" w:rsidRDefault="007E4432" w:rsidP="00F37001">
            <w:pPr>
              <w:pStyle w:val="Heading1"/>
              <w:rPr>
                <w:rFonts w:cstheme="majorHAnsi"/>
                <w:sz w:val="24"/>
                <w:szCs w:val="24"/>
              </w:rPr>
            </w:pPr>
            <w:r w:rsidRPr="00A45892">
              <w:rPr>
                <w:rFonts w:cstheme="majorHAnsi"/>
                <w:sz w:val="24"/>
                <w:szCs w:val="24"/>
              </w:rPr>
              <w:t>$2</w:t>
            </w:r>
            <w:r w:rsidR="00595BF8">
              <w:rPr>
                <w:rFonts w:cstheme="majorHAnsi"/>
                <w:sz w:val="24"/>
                <w:szCs w:val="24"/>
              </w:rPr>
              <w:t>9</w:t>
            </w:r>
            <w:r w:rsidRPr="00A45892">
              <w:rPr>
                <w:rFonts w:cstheme="majorHAnsi"/>
                <w:sz w:val="24"/>
                <w:szCs w:val="24"/>
              </w:rPr>
              <w:t>.</w:t>
            </w:r>
            <w:r w:rsidR="00595BF8">
              <w:rPr>
                <w:rFonts w:cstheme="majorHAnsi"/>
                <w:sz w:val="24"/>
                <w:szCs w:val="24"/>
              </w:rPr>
              <w:t>05</w:t>
            </w:r>
          </w:p>
        </w:tc>
        <w:tc>
          <w:tcPr>
            <w:tcW w:w="1738" w:type="dxa"/>
          </w:tcPr>
          <w:p w14:paraId="4C9F3BEA" w14:textId="26B6A845" w:rsidR="007E4432" w:rsidRPr="00A45892" w:rsidRDefault="007E4432" w:rsidP="00F37001">
            <w:pPr>
              <w:pStyle w:val="Heading1"/>
              <w:rPr>
                <w:rFonts w:cstheme="majorHAnsi"/>
                <w:sz w:val="24"/>
                <w:szCs w:val="24"/>
              </w:rPr>
            </w:pPr>
            <w:r w:rsidRPr="00A45892">
              <w:rPr>
                <w:rFonts w:cstheme="majorHAnsi"/>
                <w:sz w:val="24"/>
                <w:szCs w:val="24"/>
              </w:rPr>
              <w:t>$27</w:t>
            </w:r>
            <w:r w:rsidR="00595BF8">
              <w:rPr>
                <w:rFonts w:cstheme="majorHAnsi"/>
                <w:sz w:val="24"/>
                <w:szCs w:val="24"/>
              </w:rPr>
              <w:t>8</w:t>
            </w:r>
            <w:r w:rsidRPr="00A45892">
              <w:rPr>
                <w:rFonts w:cstheme="majorHAnsi"/>
                <w:sz w:val="24"/>
                <w:szCs w:val="24"/>
              </w:rPr>
              <w:t>.</w:t>
            </w:r>
            <w:r w:rsidR="00595BF8">
              <w:rPr>
                <w:rFonts w:cstheme="majorHAnsi"/>
                <w:sz w:val="24"/>
                <w:szCs w:val="24"/>
              </w:rPr>
              <w:t>97</w:t>
            </w:r>
          </w:p>
        </w:tc>
      </w:tr>
    </w:tbl>
    <w:p w14:paraId="4B649589" w14:textId="578E5734" w:rsidR="003E301C" w:rsidRPr="003E2D01" w:rsidRDefault="003E301C" w:rsidP="003E2D01">
      <w:pPr>
        <w:ind w:right="-108"/>
        <w:rPr>
          <w:b/>
          <w:bCs/>
          <w:sz w:val="18"/>
          <w:szCs w:val="18"/>
        </w:rPr>
      </w:pPr>
      <w:r>
        <w:rPr>
          <w:b/>
          <w:bCs/>
          <w:sz w:val="18"/>
          <w:szCs w:val="18"/>
        </w:rPr>
        <w:t xml:space="preserve">*Yearly membership will be valid from day of purchase. No </w:t>
      </w:r>
      <w:r w:rsidR="00DE2E05">
        <w:rPr>
          <w:b/>
          <w:bCs/>
          <w:sz w:val="18"/>
          <w:szCs w:val="18"/>
        </w:rPr>
        <w:t>cancellation</w:t>
      </w:r>
      <w:r w:rsidR="007D7D0E">
        <w:rPr>
          <w:b/>
          <w:bCs/>
          <w:sz w:val="18"/>
          <w:szCs w:val="18"/>
        </w:rPr>
        <w:t>s</w:t>
      </w:r>
      <w:r w:rsidR="00DE2E05">
        <w:rPr>
          <w:b/>
          <w:bCs/>
          <w:sz w:val="18"/>
          <w:szCs w:val="18"/>
        </w:rPr>
        <w:t xml:space="preserve">, </w:t>
      </w:r>
      <w:r>
        <w:rPr>
          <w:b/>
          <w:bCs/>
          <w:sz w:val="18"/>
          <w:szCs w:val="18"/>
        </w:rPr>
        <w:t>refunds, extensions, or suspensions</w:t>
      </w:r>
      <w:r w:rsidR="000B7B0F">
        <w:rPr>
          <w:b/>
          <w:bCs/>
          <w:sz w:val="18"/>
          <w:szCs w:val="18"/>
        </w:rPr>
        <w:br/>
        <w:t>Non-Residents</w:t>
      </w:r>
      <w:r w:rsidR="00DE2E05">
        <w:rPr>
          <w:b/>
          <w:bCs/>
          <w:sz w:val="18"/>
          <w:szCs w:val="18"/>
        </w:rPr>
        <w:t xml:space="preserve"> Fee: $15 per registered program and Memberships </w:t>
      </w:r>
      <w:r>
        <w:rPr>
          <w:b/>
          <w:bCs/>
          <w:sz w:val="18"/>
          <w:szCs w:val="18"/>
        </w:rPr>
        <w:t xml:space="preserve">surcharge </w:t>
      </w:r>
      <w:r w:rsidR="00DE2E05">
        <w:rPr>
          <w:b/>
          <w:bCs/>
          <w:sz w:val="18"/>
          <w:szCs w:val="18"/>
        </w:rPr>
        <w:t xml:space="preserve">of </w:t>
      </w:r>
      <w:r>
        <w:rPr>
          <w:b/>
          <w:bCs/>
          <w:sz w:val="18"/>
          <w:szCs w:val="18"/>
        </w:rPr>
        <w:t>25%</w:t>
      </w:r>
      <w:r w:rsidR="00DE2E05">
        <w:rPr>
          <w:b/>
          <w:bCs/>
          <w:sz w:val="18"/>
          <w:szCs w:val="18"/>
        </w:rPr>
        <w:t xml:space="preserve"> </w:t>
      </w:r>
      <w:r w:rsidR="000B7B0F">
        <w:rPr>
          <w:b/>
          <w:bCs/>
          <w:sz w:val="18"/>
          <w:szCs w:val="18"/>
        </w:rPr>
        <w:br/>
        <w:t>Fee’s valid until December 31, 202</w:t>
      </w:r>
      <w:r w:rsidR="00595BF8">
        <w:rPr>
          <w:b/>
          <w:bCs/>
          <w:sz w:val="18"/>
          <w:szCs w:val="18"/>
        </w:rPr>
        <w:t>6</w:t>
      </w:r>
    </w:p>
    <w:sectPr w:rsidR="003E301C" w:rsidRPr="003E2D01" w:rsidSect="004553D6">
      <w:footerReference w:type="default" r:id="rId9"/>
      <w:pgSz w:w="15840" w:h="12240" w:orient="landscape" w:code="1"/>
      <w:pgMar w:top="0" w:right="504" w:bottom="245" w:left="50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3944" w14:textId="77777777" w:rsidR="001312BF" w:rsidRDefault="001312BF" w:rsidP="009941B7">
      <w:pPr>
        <w:spacing w:after="0" w:line="240" w:lineRule="auto"/>
      </w:pPr>
      <w:r>
        <w:separator/>
      </w:r>
    </w:p>
  </w:endnote>
  <w:endnote w:type="continuationSeparator" w:id="0">
    <w:p w14:paraId="6568FCD3" w14:textId="77777777" w:rsidR="001312BF" w:rsidRDefault="001312BF" w:rsidP="0099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63DD" w14:textId="77777777" w:rsidR="002361AC" w:rsidRDefault="002361AC" w:rsidP="00842C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018D0" w14:textId="77777777" w:rsidR="001312BF" w:rsidRDefault="001312BF" w:rsidP="009941B7">
      <w:pPr>
        <w:spacing w:after="0" w:line="240" w:lineRule="auto"/>
      </w:pPr>
      <w:r>
        <w:separator/>
      </w:r>
    </w:p>
  </w:footnote>
  <w:footnote w:type="continuationSeparator" w:id="0">
    <w:p w14:paraId="69BB5E31" w14:textId="77777777" w:rsidR="001312BF" w:rsidRDefault="001312BF" w:rsidP="0099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23CF3"/>
    <w:multiLevelType w:val="hybridMultilevel"/>
    <w:tmpl w:val="1D3E1FB6"/>
    <w:lvl w:ilvl="0" w:tplc="9244CE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D136E"/>
    <w:multiLevelType w:val="hybridMultilevel"/>
    <w:tmpl w:val="2828F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12202">
    <w:abstractNumId w:val="0"/>
  </w:num>
  <w:num w:numId="2" w16cid:durableId="1131438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426"/>
    <w:rsid w:val="00004B49"/>
    <w:rsid w:val="00012E6E"/>
    <w:rsid w:val="00013784"/>
    <w:rsid w:val="00024C5C"/>
    <w:rsid w:val="00024DAD"/>
    <w:rsid w:val="00026CC8"/>
    <w:rsid w:val="00031282"/>
    <w:rsid w:val="00036F23"/>
    <w:rsid w:val="00036F74"/>
    <w:rsid w:val="00045515"/>
    <w:rsid w:val="0005461A"/>
    <w:rsid w:val="00075214"/>
    <w:rsid w:val="0008327E"/>
    <w:rsid w:val="000951D0"/>
    <w:rsid w:val="000954E1"/>
    <w:rsid w:val="000A222C"/>
    <w:rsid w:val="000A3088"/>
    <w:rsid w:val="000A33E5"/>
    <w:rsid w:val="000A68BB"/>
    <w:rsid w:val="000B7B0F"/>
    <w:rsid w:val="000C266E"/>
    <w:rsid w:val="000D2909"/>
    <w:rsid w:val="000D29E1"/>
    <w:rsid w:val="000D456A"/>
    <w:rsid w:val="000D4D1B"/>
    <w:rsid w:val="000D6AC1"/>
    <w:rsid w:val="000D7FA0"/>
    <w:rsid w:val="000F21C5"/>
    <w:rsid w:val="000F3C09"/>
    <w:rsid w:val="000F5303"/>
    <w:rsid w:val="001014A0"/>
    <w:rsid w:val="0011619A"/>
    <w:rsid w:val="00121F9A"/>
    <w:rsid w:val="00126440"/>
    <w:rsid w:val="001309CD"/>
    <w:rsid w:val="001312BF"/>
    <w:rsid w:val="00133679"/>
    <w:rsid w:val="00141395"/>
    <w:rsid w:val="00144077"/>
    <w:rsid w:val="00144DF1"/>
    <w:rsid w:val="001471F5"/>
    <w:rsid w:val="00166AEC"/>
    <w:rsid w:val="00176488"/>
    <w:rsid w:val="0018126F"/>
    <w:rsid w:val="001844EF"/>
    <w:rsid w:val="001867EE"/>
    <w:rsid w:val="0019024D"/>
    <w:rsid w:val="00190B82"/>
    <w:rsid w:val="00191486"/>
    <w:rsid w:val="00192695"/>
    <w:rsid w:val="00195BCF"/>
    <w:rsid w:val="00197533"/>
    <w:rsid w:val="001A0B6A"/>
    <w:rsid w:val="001A21D0"/>
    <w:rsid w:val="001A356F"/>
    <w:rsid w:val="001A4676"/>
    <w:rsid w:val="001A7231"/>
    <w:rsid w:val="001B1434"/>
    <w:rsid w:val="001B7426"/>
    <w:rsid w:val="001D1F2D"/>
    <w:rsid w:val="001D24E4"/>
    <w:rsid w:val="001E6A89"/>
    <w:rsid w:val="001F0242"/>
    <w:rsid w:val="001F2DDE"/>
    <w:rsid w:val="001F4D59"/>
    <w:rsid w:val="0020107A"/>
    <w:rsid w:val="002030FC"/>
    <w:rsid w:val="002048C7"/>
    <w:rsid w:val="0020665E"/>
    <w:rsid w:val="00206FEA"/>
    <w:rsid w:val="00213E9A"/>
    <w:rsid w:val="0021423F"/>
    <w:rsid w:val="002215E2"/>
    <w:rsid w:val="00233DF8"/>
    <w:rsid w:val="002361AC"/>
    <w:rsid w:val="002439F9"/>
    <w:rsid w:val="00243C3E"/>
    <w:rsid w:val="00245ABB"/>
    <w:rsid w:val="00246F54"/>
    <w:rsid w:val="00252E47"/>
    <w:rsid w:val="00252ED9"/>
    <w:rsid w:val="0026659F"/>
    <w:rsid w:val="00266F2C"/>
    <w:rsid w:val="002678FE"/>
    <w:rsid w:val="002907FF"/>
    <w:rsid w:val="0029734C"/>
    <w:rsid w:val="002A2B32"/>
    <w:rsid w:val="002A43F2"/>
    <w:rsid w:val="002B3F4F"/>
    <w:rsid w:val="002C4FB3"/>
    <w:rsid w:val="002C57C6"/>
    <w:rsid w:val="002C66FD"/>
    <w:rsid w:val="002D03A9"/>
    <w:rsid w:val="002D3CAB"/>
    <w:rsid w:val="002D6EB6"/>
    <w:rsid w:val="002E0F6F"/>
    <w:rsid w:val="002E1D8C"/>
    <w:rsid w:val="002F3852"/>
    <w:rsid w:val="0030068F"/>
    <w:rsid w:val="00310985"/>
    <w:rsid w:val="0031685D"/>
    <w:rsid w:val="00316EEF"/>
    <w:rsid w:val="00317535"/>
    <w:rsid w:val="00325025"/>
    <w:rsid w:val="003320D2"/>
    <w:rsid w:val="0034558C"/>
    <w:rsid w:val="00345B40"/>
    <w:rsid w:val="0034676E"/>
    <w:rsid w:val="003539FA"/>
    <w:rsid w:val="0035730E"/>
    <w:rsid w:val="00360C3C"/>
    <w:rsid w:val="0036669C"/>
    <w:rsid w:val="003733AD"/>
    <w:rsid w:val="00384A90"/>
    <w:rsid w:val="00385D22"/>
    <w:rsid w:val="00394250"/>
    <w:rsid w:val="0039691D"/>
    <w:rsid w:val="00397DD8"/>
    <w:rsid w:val="003B2C58"/>
    <w:rsid w:val="003B467A"/>
    <w:rsid w:val="003C3EB1"/>
    <w:rsid w:val="003D0760"/>
    <w:rsid w:val="003D2B92"/>
    <w:rsid w:val="003D3E24"/>
    <w:rsid w:val="003E0825"/>
    <w:rsid w:val="003E290A"/>
    <w:rsid w:val="003E2D01"/>
    <w:rsid w:val="003E301C"/>
    <w:rsid w:val="004008A8"/>
    <w:rsid w:val="00403914"/>
    <w:rsid w:val="0040414D"/>
    <w:rsid w:val="00411F8C"/>
    <w:rsid w:val="00417AD1"/>
    <w:rsid w:val="00442C12"/>
    <w:rsid w:val="004471CB"/>
    <w:rsid w:val="0045234B"/>
    <w:rsid w:val="00452584"/>
    <w:rsid w:val="004553D6"/>
    <w:rsid w:val="00457971"/>
    <w:rsid w:val="0046015D"/>
    <w:rsid w:val="004603C1"/>
    <w:rsid w:val="00463C0D"/>
    <w:rsid w:val="0046411A"/>
    <w:rsid w:val="00466627"/>
    <w:rsid w:val="004705DA"/>
    <w:rsid w:val="00473B7D"/>
    <w:rsid w:val="00475B92"/>
    <w:rsid w:val="00476685"/>
    <w:rsid w:val="0048186D"/>
    <w:rsid w:val="004947AA"/>
    <w:rsid w:val="004A0CE3"/>
    <w:rsid w:val="004A13C3"/>
    <w:rsid w:val="004B37B2"/>
    <w:rsid w:val="004B75B8"/>
    <w:rsid w:val="004C180D"/>
    <w:rsid w:val="004C2F41"/>
    <w:rsid w:val="004C341F"/>
    <w:rsid w:val="004D5C78"/>
    <w:rsid w:val="004D6580"/>
    <w:rsid w:val="004E23D1"/>
    <w:rsid w:val="004E669A"/>
    <w:rsid w:val="004E713C"/>
    <w:rsid w:val="004F6AA0"/>
    <w:rsid w:val="004F7137"/>
    <w:rsid w:val="004F7BE4"/>
    <w:rsid w:val="00501899"/>
    <w:rsid w:val="00503E8E"/>
    <w:rsid w:val="005072D2"/>
    <w:rsid w:val="00511362"/>
    <w:rsid w:val="00512924"/>
    <w:rsid w:val="00512CDC"/>
    <w:rsid w:val="00514060"/>
    <w:rsid w:val="00515265"/>
    <w:rsid w:val="00515F9C"/>
    <w:rsid w:val="0052027B"/>
    <w:rsid w:val="00525FE7"/>
    <w:rsid w:val="0054136F"/>
    <w:rsid w:val="00541E08"/>
    <w:rsid w:val="005430EC"/>
    <w:rsid w:val="005437AF"/>
    <w:rsid w:val="00554AED"/>
    <w:rsid w:val="00555420"/>
    <w:rsid w:val="00562DAD"/>
    <w:rsid w:val="005644FA"/>
    <w:rsid w:val="005646D8"/>
    <w:rsid w:val="005672BC"/>
    <w:rsid w:val="00581C97"/>
    <w:rsid w:val="00585780"/>
    <w:rsid w:val="005873DF"/>
    <w:rsid w:val="00592881"/>
    <w:rsid w:val="00594378"/>
    <w:rsid w:val="00595BF8"/>
    <w:rsid w:val="005963AE"/>
    <w:rsid w:val="005A2558"/>
    <w:rsid w:val="005A30A9"/>
    <w:rsid w:val="005A38C9"/>
    <w:rsid w:val="005A799D"/>
    <w:rsid w:val="005A7C71"/>
    <w:rsid w:val="005B05A3"/>
    <w:rsid w:val="005B1756"/>
    <w:rsid w:val="005B5082"/>
    <w:rsid w:val="005B6399"/>
    <w:rsid w:val="005C09BE"/>
    <w:rsid w:val="005D1D77"/>
    <w:rsid w:val="005D2149"/>
    <w:rsid w:val="005D59C8"/>
    <w:rsid w:val="005F34C6"/>
    <w:rsid w:val="0060077A"/>
    <w:rsid w:val="006012D0"/>
    <w:rsid w:val="00604537"/>
    <w:rsid w:val="006052EC"/>
    <w:rsid w:val="00605D53"/>
    <w:rsid w:val="00615C6E"/>
    <w:rsid w:val="006162F7"/>
    <w:rsid w:val="006175D6"/>
    <w:rsid w:val="006177E3"/>
    <w:rsid w:val="00620DDC"/>
    <w:rsid w:val="006249D0"/>
    <w:rsid w:val="00624DB0"/>
    <w:rsid w:val="006260CB"/>
    <w:rsid w:val="00637365"/>
    <w:rsid w:val="00641171"/>
    <w:rsid w:val="00644D65"/>
    <w:rsid w:val="00646101"/>
    <w:rsid w:val="00661451"/>
    <w:rsid w:val="00671FF6"/>
    <w:rsid w:val="00674784"/>
    <w:rsid w:val="00676AB9"/>
    <w:rsid w:val="006816D8"/>
    <w:rsid w:val="00686E0D"/>
    <w:rsid w:val="006903AD"/>
    <w:rsid w:val="006913A5"/>
    <w:rsid w:val="00694241"/>
    <w:rsid w:val="00696471"/>
    <w:rsid w:val="006A336B"/>
    <w:rsid w:val="006A6068"/>
    <w:rsid w:val="006B4576"/>
    <w:rsid w:val="006B76B3"/>
    <w:rsid w:val="006C15E0"/>
    <w:rsid w:val="006C493D"/>
    <w:rsid w:val="006D0157"/>
    <w:rsid w:val="006D0B95"/>
    <w:rsid w:val="006D7DE9"/>
    <w:rsid w:val="006E3819"/>
    <w:rsid w:val="006E3D28"/>
    <w:rsid w:val="006F0690"/>
    <w:rsid w:val="006F525F"/>
    <w:rsid w:val="006F7D81"/>
    <w:rsid w:val="007068B9"/>
    <w:rsid w:val="00707363"/>
    <w:rsid w:val="007152B3"/>
    <w:rsid w:val="007244F1"/>
    <w:rsid w:val="00726028"/>
    <w:rsid w:val="007344ED"/>
    <w:rsid w:val="00734E1C"/>
    <w:rsid w:val="007359B3"/>
    <w:rsid w:val="0073699C"/>
    <w:rsid w:val="007414CC"/>
    <w:rsid w:val="00742A75"/>
    <w:rsid w:val="00746B0D"/>
    <w:rsid w:val="0075737D"/>
    <w:rsid w:val="00761378"/>
    <w:rsid w:val="0077340E"/>
    <w:rsid w:val="0077781C"/>
    <w:rsid w:val="00793EF7"/>
    <w:rsid w:val="007A1D40"/>
    <w:rsid w:val="007A670E"/>
    <w:rsid w:val="007B0659"/>
    <w:rsid w:val="007B6811"/>
    <w:rsid w:val="007B7663"/>
    <w:rsid w:val="007D1EC1"/>
    <w:rsid w:val="007D3AC3"/>
    <w:rsid w:val="007D3CF8"/>
    <w:rsid w:val="007D7D0E"/>
    <w:rsid w:val="007E4432"/>
    <w:rsid w:val="007E5A65"/>
    <w:rsid w:val="007E6EB4"/>
    <w:rsid w:val="007F05F1"/>
    <w:rsid w:val="007F4181"/>
    <w:rsid w:val="007F67FA"/>
    <w:rsid w:val="00804F23"/>
    <w:rsid w:val="0081034C"/>
    <w:rsid w:val="008107EC"/>
    <w:rsid w:val="00813263"/>
    <w:rsid w:val="00821166"/>
    <w:rsid w:val="00822221"/>
    <w:rsid w:val="0082730A"/>
    <w:rsid w:val="00842CC8"/>
    <w:rsid w:val="0084480F"/>
    <w:rsid w:val="00845043"/>
    <w:rsid w:val="00875CA6"/>
    <w:rsid w:val="008764D4"/>
    <w:rsid w:val="00880DBE"/>
    <w:rsid w:val="00881A2D"/>
    <w:rsid w:val="00882DB7"/>
    <w:rsid w:val="00884E38"/>
    <w:rsid w:val="008A4C60"/>
    <w:rsid w:val="008A4EA4"/>
    <w:rsid w:val="008A5622"/>
    <w:rsid w:val="008A7693"/>
    <w:rsid w:val="008B36A6"/>
    <w:rsid w:val="008B42BB"/>
    <w:rsid w:val="008B5C34"/>
    <w:rsid w:val="008C4656"/>
    <w:rsid w:val="008C6E12"/>
    <w:rsid w:val="008D067A"/>
    <w:rsid w:val="008D35E3"/>
    <w:rsid w:val="008E02E2"/>
    <w:rsid w:val="008E1A00"/>
    <w:rsid w:val="008E251C"/>
    <w:rsid w:val="008E6894"/>
    <w:rsid w:val="008F5D15"/>
    <w:rsid w:val="00903314"/>
    <w:rsid w:val="00905ABD"/>
    <w:rsid w:val="00910AEA"/>
    <w:rsid w:val="0092735D"/>
    <w:rsid w:val="00935D2E"/>
    <w:rsid w:val="00942371"/>
    <w:rsid w:val="00943047"/>
    <w:rsid w:val="009443E1"/>
    <w:rsid w:val="00947EF6"/>
    <w:rsid w:val="00952B7B"/>
    <w:rsid w:val="00952FAC"/>
    <w:rsid w:val="009567EF"/>
    <w:rsid w:val="009569D9"/>
    <w:rsid w:val="009618FE"/>
    <w:rsid w:val="0096366D"/>
    <w:rsid w:val="00967BDB"/>
    <w:rsid w:val="00971090"/>
    <w:rsid w:val="00984C88"/>
    <w:rsid w:val="009933BE"/>
    <w:rsid w:val="009941B7"/>
    <w:rsid w:val="009A33D7"/>
    <w:rsid w:val="009A4565"/>
    <w:rsid w:val="009B0BBA"/>
    <w:rsid w:val="009D3B93"/>
    <w:rsid w:val="009E0B1B"/>
    <w:rsid w:val="00A01C79"/>
    <w:rsid w:val="00A1165F"/>
    <w:rsid w:val="00A21437"/>
    <w:rsid w:val="00A21713"/>
    <w:rsid w:val="00A26651"/>
    <w:rsid w:val="00A3121F"/>
    <w:rsid w:val="00A3378E"/>
    <w:rsid w:val="00A40373"/>
    <w:rsid w:val="00A44645"/>
    <w:rsid w:val="00A45892"/>
    <w:rsid w:val="00A50F67"/>
    <w:rsid w:val="00A533E1"/>
    <w:rsid w:val="00A549EB"/>
    <w:rsid w:val="00A56E03"/>
    <w:rsid w:val="00A61C13"/>
    <w:rsid w:val="00A62710"/>
    <w:rsid w:val="00A642B0"/>
    <w:rsid w:val="00A735EE"/>
    <w:rsid w:val="00A82F7A"/>
    <w:rsid w:val="00A85FDE"/>
    <w:rsid w:val="00A94260"/>
    <w:rsid w:val="00A95021"/>
    <w:rsid w:val="00A9702F"/>
    <w:rsid w:val="00AC74BF"/>
    <w:rsid w:val="00AE1748"/>
    <w:rsid w:val="00AE470E"/>
    <w:rsid w:val="00AE641D"/>
    <w:rsid w:val="00AF0519"/>
    <w:rsid w:val="00AF7D93"/>
    <w:rsid w:val="00B03E6B"/>
    <w:rsid w:val="00B26D79"/>
    <w:rsid w:val="00B27C47"/>
    <w:rsid w:val="00B27DC1"/>
    <w:rsid w:val="00B300DD"/>
    <w:rsid w:val="00B404EE"/>
    <w:rsid w:val="00B405BF"/>
    <w:rsid w:val="00B422E9"/>
    <w:rsid w:val="00B47778"/>
    <w:rsid w:val="00B527FE"/>
    <w:rsid w:val="00B53EFA"/>
    <w:rsid w:val="00B6174A"/>
    <w:rsid w:val="00B71F75"/>
    <w:rsid w:val="00B7422E"/>
    <w:rsid w:val="00B76F19"/>
    <w:rsid w:val="00B8563E"/>
    <w:rsid w:val="00B93BD9"/>
    <w:rsid w:val="00B95EC0"/>
    <w:rsid w:val="00BA11BC"/>
    <w:rsid w:val="00BA73CB"/>
    <w:rsid w:val="00BB1608"/>
    <w:rsid w:val="00BB2077"/>
    <w:rsid w:val="00BC2545"/>
    <w:rsid w:val="00BD1196"/>
    <w:rsid w:val="00BD4116"/>
    <w:rsid w:val="00BF0B09"/>
    <w:rsid w:val="00BF1131"/>
    <w:rsid w:val="00BF1592"/>
    <w:rsid w:val="00C004D2"/>
    <w:rsid w:val="00C03643"/>
    <w:rsid w:val="00C06402"/>
    <w:rsid w:val="00C074C0"/>
    <w:rsid w:val="00C11CA3"/>
    <w:rsid w:val="00C11F9E"/>
    <w:rsid w:val="00C15256"/>
    <w:rsid w:val="00C16CFC"/>
    <w:rsid w:val="00C33AC5"/>
    <w:rsid w:val="00C50411"/>
    <w:rsid w:val="00C55BA9"/>
    <w:rsid w:val="00C55D0C"/>
    <w:rsid w:val="00C57D65"/>
    <w:rsid w:val="00C60691"/>
    <w:rsid w:val="00C7475A"/>
    <w:rsid w:val="00C81964"/>
    <w:rsid w:val="00C832BA"/>
    <w:rsid w:val="00C914AA"/>
    <w:rsid w:val="00C95D61"/>
    <w:rsid w:val="00CA28DC"/>
    <w:rsid w:val="00CA52E0"/>
    <w:rsid w:val="00CC3801"/>
    <w:rsid w:val="00CC3A04"/>
    <w:rsid w:val="00CC4830"/>
    <w:rsid w:val="00CC7AC8"/>
    <w:rsid w:val="00CD1A28"/>
    <w:rsid w:val="00CD3B55"/>
    <w:rsid w:val="00CD5A00"/>
    <w:rsid w:val="00CE412A"/>
    <w:rsid w:val="00CF6D74"/>
    <w:rsid w:val="00D02AD0"/>
    <w:rsid w:val="00D032C7"/>
    <w:rsid w:val="00D03A62"/>
    <w:rsid w:val="00D10F39"/>
    <w:rsid w:val="00D142AE"/>
    <w:rsid w:val="00D14EF9"/>
    <w:rsid w:val="00D17B6D"/>
    <w:rsid w:val="00D17B8B"/>
    <w:rsid w:val="00D24A24"/>
    <w:rsid w:val="00D32083"/>
    <w:rsid w:val="00D32D62"/>
    <w:rsid w:val="00D3566E"/>
    <w:rsid w:val="00D606E2"/>
    <w:rsid w:val="00D63B78"/>
    <w:rsid w:val="00D64FA3"/>
    <w:rsid w:val="00D71CE9"/>
    <w:rsid w:val="00D75A16"/>
    <w:rsid w:val="00D8001B"/>
    <w:rsid w:val="00D87B27"/>
    <w:rsid w:val="00D900E0"/>
    <w:rsid w:val="00D90450"/>
    <w:rsid w:val="00D93D0B"/>
    <w:rsid w:val="00D9628B"/>
    <w:rsid w:val="00DA71EB"/>
    <w:rsid w:val="00DB5485"/>
    <w:rsid w:val="00DC0BA1"/>
    <w:rsid w:val="00DC20C3"/>
    <w:rsid w:val="00DC50B6"/>
    <w:rsid w:val="00DD371A"/>
    <w:rsid w:val="00DD6F32"/>
    <w:rsid w:val="00DE2E05"/>
    <w:rsid w:val="00DF079F"/>
    <w:rsid w:val="00DF14A9"/>
    <w:rsid w:val="00E063FB"/>
    <w:rsid w:val="00E06FAE"/>
    <w:rsid w:val="00E07C5D"/>
    <w:rsid w:val="00E1690A"/>
    <w:rsid w:val="00E174A7"/>
    <w:rsid w:val="00E24F6A"/>
    <w:rsid w:val="00E26AF4"/>
    <w:rsid w:val="00E304DF"/>
    <w:rsid w:val="00E42882"/>
    <w:rsid w:val="00E4654E"/>
    <w:rsid w:val="00E50AFF"/>
    <w:rsid w:val="00E5522B"/>
    <w:rsid w:val="00E561B2"/>
    <w:rsid w:val="00E645C0"/>
    <w:rsid w:val="00E7205B"/>
    <w:rsid w:val="00E725A3"/>
    <w:rsid w:val="00E80654"/>
    <w:rsid w:val="00E807CA"/>
    <w:rsid w:val="00E84387"/>
    <w:rsid w:val="00E84F9D"/>
    <w:rsid w:val="00E86B12"/>
    <w:rsid w:val="00E9424D"/>
    <w:rsid w:val="00E9524F"/>
    <w:rsid w:val="00EA1C62"/>
    <w:rsid w:val="00EA2B57"/>
    <w:rsid w:val="00EA4790"/>
    <w:rsid w:val="00EA5520"/>
    <w:rsid w:val="00EA669C"/>
    <w:rsid w:val="00EA687D"/>
    <w:rsid w:val="00EA73A5"/>
    <w:rsid w:val="00EB57BB"/>
    <w:rsid w:val="00EC4926"/>
    <w:rsid w:val="00EC51AD"/>
    <w:rsid w:val="00EC62CA"/>
    <w:rsid w:val="00EC670F"/>
    <w:rsid w:val="00ED2089"/>
    <w:rsid w:val="00ED23BC"/>
    <w:rsid w:val="00EE0281"/>
    <w:rsid w:val="00EE1040"/>
    <w:rsid w:val="00EE78F1"/>
    <w:rsid w:val="00EF6539"/>
    <w:rsid w:val="00F01161"/>
    <w:rsid w:val="00F03ECE"/>
    <w:rsid w:val="00F07A31"/>
    <w:rsid w:val="00F07D78"/>
    <w:rsid w:val="00F14813"/>
    <w:rsid w:val="00F150D2"/>
    <w:rsid w:val="00F168E7"/>
    <w:rsid w:val="00F17D01"/>
    <w:rsid w:val="00F33AE6"/>
    <w:rsid w:val="00F43066"/>
    <w:rsid w:val="00F4346C"/>
    <w:rsid w:val="00F47E80"/>
    <w:rsid w:val="00F53E08"/>
    <w:rsid w:val="00F54826"/>
    <w:rsid w:val="00F56731"/>
    <w:rsid w:val="00F56C04"/>
    <w:rsid w:val="00F648A5"/>
    <w:rsid w:val="00F668F8"/>
    <w:rsid w:val="00F670EB"/>
    <w:rsid w:val="00F70ED8"/>
    <w:rsid w:val="00F805D8"/>
    <w:rsid w:val="00F8099D"/>
    <w:rsid w:val="00F80B4A"/>
    <w:rsid w:val="00F84DDC"/>
    <w:rsid w:val="00F85579"/>
    <w:rsid w:val="00F86014"/>
    <w:rsid w:val="00F86D26"/>
    <w:rsid w:val="00F90847"/>
    <w:rsid w:val="00F9372C"/>
    <w:rsid w:val="00F93E82"/>
    <w:rsid w:val="00F969B3"/>
    <w:rsid w:val="00FA1B69"/>
    <w:rsid w:val="00FA3ED2"/>
    <w:rsid w:val="00FA630F"/>
    <w:rsid w:val="00FA653A"/>
    <w:rsid w:val="00FB1BFC"/>
    <w:rsid w:val="00FB4397"/>
    <w:rsid w:val="00FC5293"/>
    <w:rsid w:val="00FC7CA4"/>
    <w:rsid w:val="00FD5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F09BD"/>
  <w15:chartTrackingRefBased/>
  <w15:docId w15:val="{6C05BA44-084A-4351-80FA-EE3248E5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5EC0"/>
  </w:style>
  <w:style w:type="paragraph" w:styleId="Heading1">
    <w:name w:val="heading 1"/>
    <w:aliases w:val="MONTH header"/>
    <w:basedOn w:val="Normal"/>
    <w:next w:val="Normal"/>
    <w:link w:val="Heading1Char"/>
    <w:uiPriority w:val="9"/>
    <w:qFormat/>
    <w:rsid w:val="009941B7"/>
    <w:pPr>
      <w:keepNext/>
      <w:keepLines/>
      <w:spacing w:after="0" w:line="240" w:lineRule="auto"/>
      <w:jc w:val="center"/>
      <w:outlineLvl w:val="0"/>
    </w:pPr>
    <w:rPr>
      <w:rFonts w:asciiTheme="majorHAnsi" w:eastAsiaTheme="majorEastAsia" w:hAnsiTheme="majorHAnsi" w:cstheme="majorBidi"/>
      <w:caps/>
      <w:color w:val="2E74B5" w:themeColor="accent1" w:themeShade="BF"/>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rsid w:val="00FD57A0"/>
    <w:rPr>
      <w:i/>
      <w:iCs/>
      <w:color w:val="404040" w:themeColor="text1" w:themeTint="BF"/>
    </w:rPr>
  </w:style>
  <w:style w:type="character" w:customStyle="1" w:styleId="Heading1Char">
    <w:name w:val="Heading 1 Char"/>
    <w:aliases w:val="MONTH header Char"/>
    <w:basedOn w:val="DefaultParagraphFont"/>
    <w:link w:val="Heading1"/>
    <w:uiPriority w:val="9"/>
    <w:rsid w:val="009941B7"/>
    <w:rPr>
      <w:rFonts w:asciiTheme="majorHAnsi" w:eastAsiaTheme="majorEastAsia" w:hAnsiTheme="majorHAnsi" w:cstheme="majorBidi"/>
      <w:caps/>
      <w:color w:val="2E74B5" w:themeColor="accent1" w:themeShade="BF"/>
      <w:sz w:val="48"/>
      <w:szCs w:val="32"/>
    </w:rPr>
  </w:style>
  <w:style w:type="paragraph" w:styleId="Subtitle">
    <w:name w:val="Subtitle"/>
    <w:aliases w:val="SUBHEADS"/>
    <w:basedOn w:val="Normal"/>
    <w:next w:val="Normal"/>
    <w:link w:val="SubtitleChar"/>
    <w:uiPriority w:val="11"/>
    <w:qFormat/>
    <w:rsid w:val="00D9628B"/>
    <w:pPr>
      <w:numPr>
        <w:ilvl w:val="1"/>
      </w:numPr>
      <w:spacing w:after="80" w:line="240" w:lineRule="auto"/>
    </w:pPr>
    <w:rPr>
      <w:rFonts w:eastAsiaTheme="minorEastAsia"/>
      <w:b/>
      <w:caps/>
      <w:color w:val="2E74B5" w:themeColor="accent1" w:themeShade="BF"/>
      <w:spacing w:val="15"/>
      <w:sz w:val="20"/>
    </w:rPr>
  </w:style>
  <w:style w:type="character" w:customStyle="1" w:styleId="SubtitleChar">
    <w:name w:val="Subtitle Char"/>
    <w:aliases w:val="SUBHEADS Char"/>
    <w:basedOn w:val="DefaultParagraphFont"/>
    <w:link w:val="Subtitle"/>
    <w:uiPriority w:val="11"/>
    <w:rsid w:val="00D9628B"/>
    <w:rPr>
      <w:rFonts w:eastAsiaTheme="minorEastAsia"/>
      <w:b/>
      <w:caps/>
      <w:color w:val="2E74B5" w:themeColor="accent1" w:themeShade="BF"/>
      <w:spacing w:val="15"/>
      <w:sz w:val="20"/>
    </w:rPr>
  </w:style>
  <w:style w:type="paragraph" w:styleId="NoSpacing">
    <w:name w:val="No Spacing"/>
    <w:aliases w:val="Body Copy"/>
    <w:basedOn w:val="Normal"/>
    <w:next w:val="Normal"/>
    <w:link w:val="NoSpacingChar"/>
    <w:uiPriority w:val="1"/>
    <w:qFormat/>
    <w:rsid w:val="00943047"/>
    <w:pPr>
      <w:spacing w:after="80" w:line="264" w:lineRule="auto"/>
    </w:pPr>
    <w:rPr>
      <w:color w:val="000000" w:themeColor="text1"/>
      <w:sz w:val="20"/>
    </w:rPr>
  </w:style>
  <w:style w:type="table" w:styleId="TableGrid">
    <w:name w:val="Table Grid"/>
    <w:basedOn w:val="TableNormal"/>
    <w:uiPriority w:val="39"/>
    <w:rsid w:val="004E7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5">
    <w:name w:val="List Table 7 Colorful Accent 5"/>
    <w:basedOn w:val="TableNormal"/>
    <w:uiPriority w:val="52"/>
    <w:rsid w:val="002030FC"/>
    <w:pPr>
      <w:spacing w:after="0" w:line="240" w:lineRule="auto"/>
    </w:pPr>
    <w:rPr>
      <w:rFonts w:ascii="Arial" w:hAnsi="Arial"/>
      <w:color w:val="2F5496" w:themeColor="accent5" w:themeShade="BF"/>
    </w:rPr>
    <w:tblPr>
      <w:tblStyleRowBandSize w:val="1"/>
      <w:tblStyleColBandSize w:val="1"/>
      <w:tblBorders>
        <w:insideH w:val="single" w:sz="4" w:space="0" w:color="5B9BD5" w:themeColor="accent1"/>
        <w:insideV w:val="single" w:sz="4" w:space="0" w:color="5B9BD5" w:themeColor="accent1"/>
      </w:tblBorders>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ime">
    <w:name w:val="Time"/>
    <w:basedOn w:val="Normal"/>
    <w:uiPriority w:val="99"/>
    <w:rsid w:val="009941B7"/>
    <w:pPr>
      <w:suppressAutoHyphens/>
      <w:autoSpaceDE w:val="0"/>
      <w:autoSpaceDN w:val="0"/>
      <w:adjustRightInd w:val="0"/>
      <w:spacing w:after="90" w:line="260" w:lineRule="atLeast"/>
      <w:textAlignment w:val="center"/>
    </w:pPr>
    <w:rPr>
      <w:rFonts w:ascii="Arial" w:hAnsi="Arial" w:cs="Arial"/>
      <w:color w:val="000000"/>
    </w:rPr>
  </w:style>
  <w:style w:type="paragraph" w:styleId="Header">
    <w:name w:val="header"/>
    <w:basedOn w:val="Normal"/>
    <w:link w:val="HeaderChar"/>
    <w:uiPriority w:val="99"/>
    <w:unhideWhenUsed/>
    <w:rsid w:val="00994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1B7"/>
  </w:style>
  <w:style w:type="paragraph" w:styleId="Footer">
    <w:name w:val="footer"/>
    <w:basedOn w:val="Normal"/>
    <w:link w:val="FooterChar"/>
    <w:uiPriority w:val="99"/>
    <w:unhideWhenUsed/>
    <w:rsid w:val="00994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1B7"/>
  </w:style>
  <w:style w:type="character" w:styleId="Strong">
    <w:name w:val="Strong"/>
    <w:aliases w:val="Program Names"/>
    <w:basedOn w:val="DefaultParagraphFont"/>
    <w:uiPriority w:val="22"/>
    <w:qFormat/>
    <w:rsid w:val="00BD4116"/>
    <w:rPr>
      <w:rFonts w:ascii="Arial" w:hAnsi="Arial"/>
      <w:b/>
      <w:bCs/>
      <w:color w:val="2E74B5" w:themeColor="accent1" w:themeShade="BF"/>
      <w:sz w:val="20"/>
      <w:bdr w:val="none" w:sz="0" w:space="0" w:color="auto"/>
    </w:rPr>
  </w:style>
  <w:style w:type="character" w:styleId="SubtleReference">
    <w:name w:val="Subtle Reference"/>
    <w:basedOn w:val="DefaultParagraphFont"/>
    <w:uiPriority w:val="31"/>
    <w:rsid w:val="00BD4116"/>
    <w:rPr>
      <w:smallCaps/>
      <w:color w:val="5A5A5A" w:themeColor="text1" w:themeTint="A5"/>
    </w:rPr>
  </w:style>
  <w:style w:type="paragraph" w:customStyle="1" w:styleId="charttimes">
    <w:name w:val="chart times"/>
    <w:basedOn w:val="NoSpacing"/>
    <w:link w:val="charttimesChar"/>
    <w:qFormat/>
    <w:rsid w:val="00842CC8"/>
    <w:pPr>
      <w:spacing w:after="0" w:line="240" w:lineRule="auto"/>
      <w:jc w:val="center"/>
    </w:pPr>
    <w:rPr>
      <w:rFonts w:ascii="Arial" w:hAnsi="Arial"/>
      <w:color w:val="auto"/>
      <w:sz w:val="18"/>
      <w:szCs w:val="18"/>
    </w:rPr>
  </w:style>
  <w:style w:type="paragraph" w:styleId="Quote">
    <w:name w:val="Quote"/>
    <w:basedOn w:val="Normal"/>
    <w:next w:val="Normal"/>
    <w:link w:val="QuoteChar"/>
    <w:uiPriority w:val="29"/>
    <w:rsid w:val="00D14EF9"/>
    <w:pPr>
      <w:spacing w:before="200"/>
      <w:ind w:left="864" w:right="864"/>
      <w:jc w:val="center"/>
    </w:pPr>
    <w:rPr>
      <w:i/>
      <w:iCs/>
      <w:color w:val="404040" w:themeColor="text1" w:themeTint="BF"/>
    </w:rPr>
  </w:style>
  <w:style w:type="character" w:customStyle="1" w:styleId="NoSpacingChar">
    <w:name w:val="No Spacing Char"/>
    <w:aliases w:val="Body Copy Char"/>
    <w:basedOn w:val="DefaultParagraphFont"/>
    <w:link w:val="NoSpacing"/>
    <w:uiPriority w:val="1"/>
    <w:rsid w:val="00BD4116"/>
    <w:rPr>
      <w:color w:val="000000" w:themeColor="text1"/>
      <w:sz w:val="20"/>
    </w:rPr>
  </w:style>
  <w:style w:type="character" w:customStyle="1" w:styleId="charttimesChar">
    <w:name w:val="chart times Char"/>
    <w:basedOn w:val="NoSpacingChar"/>
    <w:link w:val="charttimes"/>
    <w:rsid w:val="00842CC8"/>
    <w:rPr>
      <w:rFonts w:ascii="Arial" w:hAnsi="Arial"/>
      <w:color w:val="000000" w:themeColor="text1"/>
      <w:sz w:val="18"/>
      <w:szCs w:val="18"/>
    </w:rPr>
  </w:style>
  <w:style w:type="character" w:customStyle="1" w:styleId="QuoteChar">
    <w:name w:val="Quote Char"/>
    <w:basedOn w:val="DefaultParagraphFont"/>
    <w:link w:val="Quote"/>
    <w:uiPriority w:val="29"/>
    <w:rsid w:val="00D14EF9"/>
    <w:rPr>
      <w:i/>
      <w:iCs/>
      <w:color w:val="404040" w:themeColor="text1" w:themeTint="BF"/>
    </w:rPr>
  </w:style>
  <w:style w:type="paragraph" w:customStyle="1" w:styleId="MainTitle">
    <w:name w:val="Main Title"/>
    <w:basedOn w:val="Normal"/>
    <w:qFormat/>
    <w:rsid w:val="00EC51AD"/>
    <w:pPr>
      <w:jc w:val="center"/>
    </w:pPr>
    <w:rPr>
      <w:rFonts w:ascii="Arial" w:hAnsi="Arial" w:cs="Arial"/>
      <w:b/>
      <w:color w:val="2E74B5" w:themeColor="accent1" w:themeShade="BF"/>
      <w:sz w:val="48"/>
      <w:szCs w:val="48"/>
    </w:rPr>
  </w:style>
  <w:style w:type="paragraph" w:customStyle="1" w:styleId="NameofCentre">
    <w:name w:val="Name of Centre"/>
    <w:basedOn w:val="Normal"/>
    <w:rsid w:val="00457971"/>
    <w:pPr>
      <w:jc w:val="center"/>
    </w:pPr>
    <w:rPr>
      <w:rFonts w:asciiTheme="majorHAnsi" w:hAnsiTheme="majorHAnsi" w:cstheme="majorHAnsi"/>
      <w:b/>
      <w:color w:val="767171" w:themeColor="background2" w:themeShade="80"/>
      <w:sz w:val="36"/>
      <w:szCs w:val="36"/>
    </w:rPr>
  </w:style>
  <w:style w:type="paragraph" w:customStyle="1" w:styleId="Heading">
    <w:name w:val="Heading"/>
    <w:basedOn w:val="Normal"/>
    <w:uiPriority w:val="99"/>
    <w:rsid w:val="00EE0281"/>
    <w:pPr>
      <w:suppressAutoHyphens/>
      <w:autoSpaceDE w:val="0"/>
      <w:autoSpaceDN w:val="0"/>
      <w:adjustRightInd w:val="0"/>
      <w:spacing w:before="90" w:after="0" w:line="280" w:lineRule="atLeast"/>
      <w:textAlignment w:val="center"/>
    </w:pPr>
    <w:rPr>
      <w:rFonts w:ascii="Arial" w:hAnsi="Arial" w:cs="Arial"/>
      <w:b/>
      <w:bCs/>
      <w:color w:val="000000"/>
      <w:sz w:val="24"/>
      <w:szCs w:val="24"/>
      <w:lang w:val="en-CA"/>
    </w:rPr>
  </w:style>
  <w:style w:type="paragraph" w:customStyle="1" w:styleId="P-Descriptions">
    <w:name w:val="P - Descriptions"/>
    <w:basedOn w:val="Normal"/>
    <w:uiPriority w:val="99"/>
    <w:rsid w:val="00D606E2"/>
    <w:pPr>
      <w:suppressAutoHyphens/>
      <w:autoSpaceDE w:val="0"/>
      <w:autoSpaceDN w:val="0"/>
      <w:adjustRightInd w:val="0"/>
      <w:spacing w:after="50" w:line="230" w:lineRule="atLeast"/>
      <w:textAlignment w:val="center"/>
    </w:pPr>
    <w:rPr>
      <w:rFonts w:ascii="Arial" w:hAnsi="Arial" w:cs="Arial"/>
      <w:b/>
      <w:bCs/>
      <w:color w:val="000000"/>
      <w:sz w:val="20"/>
      <w:szCs w:val="20"/>
      <w:lang w:val="en-CA"/>
    </w:rPr>
  </w:style>
  <w:style w:type="paragraph" w:styleId="ListParagraph">
    <w:name w:val="List Paragraph"/>
    <w:basedOn w:val="Normal"/>
    <w:uiPriority w:val="34"/>
    <w:qFormat/>
    <w:rsid w:val="00952FAC"/>
    <w:pPr>
      <w:ind w:left="720"/>
      <w:contextualSpacing/>
    </w:pPr>
  </w:style>
  <w:style w:type="paragraph" w:styleId="BalloonText">
    <w:name w:val="Balloon Text"/>
    <w:basedOn w:val="Normal"/>
    <w:link w:val="BalloonTextChar"/>
    <w:uiPriority w:val="99"/>
    <w:semiHidden/>
    <w:unhideWhenUsed/>
    <w:rsid w:val="007D1E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uelina.bodrova\Desktop\Fitness%20Classes%20Schedu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DB66B-96B2-4F88-A657-5D542264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Fitness Classes Schedule</Template>
  <TotalTime>496</TotalTime>
  <Pages>2</Pages>
  <Words>1030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Town of Richmond Hill</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Anguelina Bodrova</dc:creator>
  <cp:keywords/>
  <dc:description/>
  <cp:lastModifiedBy>Cheryl Neisen</cp:lastModifiedBy>
  <cp:revision>141</cp:revision>
  <cp:lastPrinted>2025-10-08T14:39:00Z</cp:lastPrinted>
  <dcterms:created xsi:type="dcterms:W3CDTF">2025-02-13T20:19:00Z</dcterms:created>
  <dcterms:modified xsi:type="dcterms:W3CDTF">2026-07-30T17:50:00Z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3aa6761cbced9a446cef908a55f8af1e9c542b3e0775d7bea18afad66569007e</vt:lpwstr>
  </property>
</Properties>
</file>